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75" w:type="dxa"/>
        <w:tblInd w:w="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3402"/>
      </w:tblGrid>
      <w:tr w:rsidR="00EA62B2" w:rsidRPr="00AB2273" w14:paraId="13EDE3EF" w14:textId="77777777" w:rsidTr="001A4F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3" w:type="dxa"/>
            <w:tcMar>
              <w:left w:w="0" w:type="dxa"/>
              <w:right w:w="0" w:type="dxa"/>
            </w:tcMar>
          </w:tcPr>
          <w:p w14:paraId="59ED2B57" w14:textId="77777777" w:rsidR="00EA62B2" w:rsidRPr="00AB2273" w:rsidRDefault="00EA62B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402" w:type="dxa"/>
          </w:tcPr>
          <w:p w14:paraId="7AA480CB" w14:textId="77777777" w:rsidR="009761D8" w:rsidRPr="00AB2273" w:rsidRDefault="009761D8">
            <w:pPr>
              <w:ind w:firstLine="67"/>
              <w:rPr>
                <w:rFonts w:cs="Arial"/>
                <w:sz w:val="18"/>
              </w:rPr>
            </w:pPr>
          </w:p>
        </w:tc>
      </w:tr>
    </w:tbl>
    <w:p w14:paraId="284E08CA" w14:textId="77777777" w:rsidR="009761D8" w:rsidRDefault="00B02BDD" w:rsidP="009761D8">
      <w:pPr>
        <w:pStyle w:val="Rubrik1"/>
      </w:pPr>
      <w:bookmarkStart w:id="0" w:name="bkmHandNamn"/>
      <w:bookmarkStart w:id="1" w:name="bkmTillAndraDok"/>
      <w:bookmarkStart w:id="2" w:name="bkmRubrikText"/>
      <w:bookmarkStart w:id="3" w:name="bkmRubrik"/>
      <w:bookmarkStart w:id="4" w:name="bkmRubrikTabort"/>
      <w:bookmarkEnd w:id="0"/>
      <w:bookmarkEnd w:id="2"/>
      <w:bookmarkEnd w:id="3"/>
      <w:r>
        <w:rPr>
          <w:noProof/>
        </w:rPr>
        <w:pict w14:anchorId="25A2E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341.2pt;margin-top:-104.75pt;width:112.2pt;height:158.7pt;z-index:1;mso-position-horizontal-relative:margin;mso-position-vertical-relative:margin">
            <v:imagedata r:id="rId12" o:title="avrinning_alster_lagupplost"/>
            <w10:wrap anchorx="margin" anchory="margin"/>
          </v:shape>
        </w:pict>
      </w:r>
    </w:p>
    <w:p w14:paraId="168C29A7" w14:textId="311DF474" w:rsidR="00B57C03" w:rsidRDefault="005979A6" w:rsidP="009761D8">
      <w:pPr>
        <w:pStyle w:val="Rubrik1"/>
        <w:rPr>
          <w:noProof/>
        </w:rPr>
      </w:pPr>
      <w:r>
        <w:rPr>
          <w:noProof/>
        </w:rPr>
        <w:t>Verksamhetsberättelse</w:t>
      </w:r>
      <w:r w:rsidR="00525BB8">
        <w:rPr>
          <w:noProof/>
        </w:rPr>
        <w:br/>
      </w:r>
      <w:r w:rsidR="001A4F7A">
        <w:rPr>
          <w:noProof/>
        </w:rPr>
        <w:t>Alstersälvens vatten</w:t>
      </w:r>
      <w:r w:rsidR="004A704D">
        <w:rPr>
          <w:noProof/>
        </w:rPr>
        <w:t>råd 20</w:t>
      </w:r>
      <w:r w:rsidR="00260522">
        <w:rPr>
          <w:noProof/>
        </w:rPr>
        <w:t>2</w:t>
      </w:r>
      <w:r w:rsidR="004A733B">
        <w:rPr>
          <w:noProof/>
        </w:rPr>
        <w:t>3</w:t>
      </w:r>
    </w:p>
    <w:tbl>
      <w:tblPr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8"/>
        <w:gridCol w:w="7001"/>
      </w:tblGrid>
      <w:tr w:rsidR="00EA62B2" w:rsidRPr="00AB2273" w14:paraId="35573273" w14:textId="77777777" w:rsidTr="005258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14:paraId="1A26B09B" w14:textId="77777777" w:rsidR="00EA62B2" w:rsidRPr="00AB2273" w:rsidRDefault="00EA62B2">
            <w:pPr>
              <w:pStyle w:val="Dnr"/>
            </w:pPr>
            <w:bookmarkStart w:id="5" w:name="bkmDnrTabell"/>
            <w:bookmarkStart w:id="6" w:name="bkmDnr"/>
            <w:bookmarkStart w:id="7" w:name="bkmDnrTaBort"/>
            <w:bookmarkEnd w:id="1"/>
            <w:bookmarkEnd w:id="4"/>
            <w:bookmarkEnd w:id="6"/>
          </w:p>
        </w:tc>
        <w:tc>
          <w:tcPr>
            <w:tcW w:w="7001" w:type="dxa"/>
            <w:tcBorders>
              <w:top w:val="nil"/>
              <w:left w:val="nil"/>
              <w:bottom w:val="nil"/>
              <w:right w:val="nil"/>
            </w:tcBorders>
          </w:tcPr>
          <w:p w14:paraId="5951E1FB" w14:textId="77777777" w:rsidR="00EA62B2" w:rsidRPr="00AB2273" w:rsidRDefault="00EA62B2">
            <w:pPr>
              <w:pStyle w:val="Dnr"/>
            </w:pPr>
            <w:bookmarkStart w:id="8" w:name="bkmDpl"/>
            <w:bookmarkEnd w:id="8"/>
          </w:p>
        </w:tc>
      </w:tr>
      <w:bookmarkEnd w:id="5"/>
      <w:bookmarkEnd w:id="7"/>
    </w:tbl>
    <w:p w14:paraId="6D373E91" w14:textId="77777777" w:rsidR="00900C82" w:rsidRDefault="00900C82" w:rsidP="00EC20B9">
      <w:pPr>
        <w:tabs>
          <w:tab w:val="clear" w:pos="5318"/>
        </w:tabs>
        <w:spacing w:line="240" w:lineRule="auto"/>
        <w:textAlignment w:val="baseline"/>
        <w:rPr>
          <w:sz w:val="24"/>
          <w:szCs w:val="24"/>
          <w:lang w:eastAsia="sv-SE"/>
        </w:rPr>
      </w:pPr>
    </w:p>
    <w:p w14:paraId="7B6823E1" w14:textId="77777777" w:rsidR="00EC20B9" w:rsidRDefault="00EC20B9" w:rsidP="00EC20B9"/>
    <w:p w14:paraId="65355B75" w14:textId="2DD10052" w:rsidR="00525BB8" w:rsidRDefault="00984285" w:rsidP="00984285">
      <w:pPr>
        <w:pStyle w:val="Liststycke"/>
        <w:numPr>
          <w:ilvl w:val="0"/>
          <w:numId w:val="18"/>
        </w:numPr>
        <w:tabs>
          <w:tab w:val="clear" w:pos="5318"/>
        </w:tabs>
        <w:spacing w:after="200" w:line="276" w:lineRule="auto"/>
        <w:contextualSpacing/>
      </w:pPr>
      <w:r>
        <w:t>Under 202</w:t>
      </w:r>
      <w:r w:rsidR="00094348">
        <w:t>3</w:t>
      </w:r>
      <w:r>
        <w:t xml:space="preserve"> har vattenrådet </w:t>
      </w:r>
      <w:r w:rsidR="0063324A">
        <w:t>hållit</w:t>
      </w:r>
      <w:r w:rsidR="00DD6AE1">
        <w:t xml:space="preserve"> </w:t>
      </w:r>
      <w:r w:rsidR="00F40C39">
        <w:t>4</w:t>
      </w:r>
      <w:r w:rsidR="00EC20B9">
        <w:t xml:space="preserve"> </w:t>
      </w:r>
      <w:r w:rsidR="00F40C39">
        <w:t>vattenrådsmöten</w:t>
      </w:r>
      <w:r w:rsidR="0063324A">
        <w:t xml:space="preserve"> (15/2, </w:t>
      </w:r>
      <w:r w:rsidR="00D14927">
        <w:t>13</w:t>
      </w:r>
      <w:r w:rsidR="0063324A">
        <w:t>/4, 1</w:t>
      </w:r>
      <w:r w:rsidR="003A657F">
        <w:t>2</w:t>
      </w:r>
      <w:r w:rsidR="0063324A">
        <w:t xml:space="preserve">/9 och </w:t>
      </w:r>
      <w:r w:rsidR="003A657F">
        <w:t>5</w:t>
      </w:r>
      <w:r w:rsidR="0063324A">
        <w:t>/12)</w:t>
      </w:r>
      <w:r w:rsidR="004D3975">
        <w:t>,</w:t>
      </w:r>
      <w:r w:rsidR="0063324A">
        <w:t xml:space="preserve"> ett årsmöte (1</w:t>
      </w:r>
      <w:r w:rsidR="00AB356A">
        <w:t>6</w:t>
      </w:r>
      <w:r w:rsidR="0063324A">
        <w:t xml:space="preserve"> maj)</w:t>
      </w:r>
      <w:r w:rsidR="004D3975">
        <w:t xml:space="preserve"> samt ett studiebesök vid Blombacka bruk 23/10</w:t>
      </w:r>
      <w:r w:rsidR="00FA7A42">
        <w:t>.</w:t>
      </w:r>
    </w:p>
    <w:p w14:paraId="1B3162F8" w14:textId="16E58353" w:rsidR="00C5108A" w:rsidRDefault="00F63D81" w:rsidP="00787E03">
      <w:pPr>
        <w:pStyle w:val="Liststycke"/>
        <w:numPr>
          <w:ilvl w:val="0"/>
          <w:numId w:val="19"/>
        </w:numPr>
        <w:tabs>
          <w:tab w:val="clear" w:pos="5318"/>
        </w:tabs>
        <w:spacing w:after="200" w:line="276" w:lineRule="auto"/>
        <w:contextualSpacing/>
      </w:pPr>
      <w:r>
        <w:t xml:space="preserve">I samband med styrelsemötet den 13 april </w:t>
      </w:r>
      <w:r w:rsidR="006970AF">
        <w:t>gjordes</w:t>
      </w:r>
      <w:r>
        <w:t xml:space="preserve"> ett fältbesök vid Råbäcken </w:t>
      </w:r>
      <w:r w:rsidR="002F2107">
        <w:t xml:space="preserve">som en del av den truminventering som genomförts. </w:t>
      </w:r>
      <w:r w:rsidR="00C5108A">
        <w:t>Underlag för truminventeringen samt fältbesök finns här:</w:t>
      </w:r>
    </w:p>
    <w:p w14:paraId="4B0286EC" w14:textId="051405BD" w:rsidR="00787E03" w:rsidRDefault="007C375F" w:rsidP="007C375F">
      <w:pPr>
        <w:pStyle w:val="Liststycke"/>
        <w:tabs>
          <w:tab w:val="clear" w:pos="5318"/>
        </w:tabs>
        <w:spacing w:after="200" w:line="276" w:lineRule="auto"/>
        <w:ind w:left="720"/>
        <w:contextualSpacing/>
      </w:pPr>
      <w:hyperlink r:id="rId13" w:history="1">
        <w:r w:rsidRPr="008C44A9">
          <w:rPr>
            <w:rStyle w:val="Hyperlnk"/>
          </w:rPr>
          <w:t>https://alstersalven.se/ta-del-av-vattenradets-truminventering/</w:t>
        </w:r>
      </w:hyperlink>
      <w:r w:rsidR="00C5108A">
        <w:t xml:space="preserve"> </w:t>
      </w:r>
    </w:p>
    <w:p w14:paraId="16A58843" w14:textId="2645E001" w:rsidR="005B5EF7" w:rsidRDefault="006365B5" w:rsidP="00787E03">
      <w:pPr>
        <w:pStyle w:val="Liststycke"/>
        <w:numPr>
          <w:ilvl w:val="0"/>
          <w:numId w:val="19"/>
        </w:numPr>
        <w:tabs>
          <w:tab w:val="clear" w:pos="5318"/>
        </w:tabs>
        <w:spacing w:after="200" w:line="276" w:lineRule="auto"/>
        <w:contextualSpacing/>
      </w:pPr>
      <w:r>
        <w:t>Årsmötet genomfördes i Östanås där vi</w:t>
      </w:r>
      <w:r w:rsidR="00332D2D">
        <w:t xml:space="preserve"> bland annat tittade på</w:t>
      </w:r>
      <w:r>
        <w:t xml:space="preserve"> Jan Bengtssons våtmark</w:t>
      </w:r>
      <w:r w:rsidR="00605B87">
        <w:t xml:space="preserve">. Mer information finns här: </w:t>
      </w:r>
      <w:hyperlink r:id="rId14" w:history="1">
        <w:r w:rsidR="00700545" w:rsidRPr="008C44A9">
          <w:rPr>
            <w:rStyle w:val="Hyperlnk"/>
          </w:rPr>
          <w:t>http://alstersalven.se/aterkoppling-efter-arsmotet/</w:t>
        </w:r>
      </w:hyperlink>
      <w:r w:rsidR="00700545">
        <w:t xml:space="preserve"> </w:t>
      </w:r>
    </w:p>
    <w:p w14:paraId="27745E87" w14:textId="671D7924" w:rsidR="00982065" w:rsidRDefault="00982065" w:rsidP="00787E03">
      <w:pPr>
        <w:pStyle w:val="Liststycke"/>
        <w:numPr>
          <w:ilvl w:val="0"/>
          <w:numId w:val="19"/>
        </w:numPr>
        <w:tabs>
          <w:tab w:val="clear" w:pos="5318"/>
        </w:tabs>
        <w:spacing w:after="200" w:line="276" w:lineRule="auto"/>
        <w:contextualSpacing/>
      </w:pPr>
      <w:r>
        <w:t xml:space="preserve">Den 23 oktober </w:t>
      </w:r>
      <w:r w:rsidR="001B4DA0">
        <w:t xml:space="preserve">besökte vi Blombacka bruk och diskuterade </w:t>
      </w:r>
      <w:r w:rsidR="007C4010">
        <w:t>föroreningsproblematiken</w:t>
      </w:r>
      <w:r w:rsidR="00E66A92">
        <w:t xml:space="preserve"> och den pågående provtagningen</w:t>
      </w:r>
      <w:r w:rsidR="007C4010">
        <w:t xml:space="preserve">. Ulf Levein </w:t>
      </w:r>
      <w:r w:rsidR="00466FEB">
        <w:t>berättade svårigheterna kring</w:t>
      </w:r>
      <w:r w:rsidR="00E550BC">
        <w:t xml:space="preserve"> det nedre verket</w:t>
      </w:r>
      <w:r w:rsidR="00E66A92">
        <w:t>.</w:t>
      </w:r>
      <w:r w:rsidR="00466FEB">
        <w:t xml:space="preserve"> </w:t>
      </w:r>
    </w:p>
    <w:p w14:paraId="3AFEE965" w14:textId="750D14F7" w:rsidR="00AE7C0A" w:rsidRDefault="007C0015" w:rsidP="00787E03">
      <w:pPr>
        <w:pStyle w:val="Liststycke"/>
        <w:numPr>
          <w:ilvl w:val="0"/>
          <w:numId w:val="19"/>
        </w:numPr>
        <w:tabs>
          <w:tab w:val="clear" w:pos="5318"/>
        </w:tabs>
        <w:spacing w:after="200" w:line="276" w:lineRule="auto"/>
        <w:contextualSpacing/>
      </w:pPr>
      <w:r>
        <w:t xml:space="preserve">Den </w:t>
      </w:r>
      <w:r w:rsidR="00751B8A">
        <w:t>13 november hölls ett informationsmöte om invasiva arter och skarv på Länsstyrelsen</w:t>
      </w:r>
      <w:r w:rsidR="006970AF">
        <w:t xml:space="preserve">. I samband med det mötet fick </w:t>
      </w:r>
      <w:r w:rsidR="002B7A9B">
        <w:t>vi informationsskyltar som kan sättas upp vid iläggningsplatser</w:t>
      </w:r>
      <w:r w:rsidR="00751B8A">
        <w:t xml:space="preserve">. </w:t>
      </w:r>
      <w:r w:rsidR="002B7A9B">
        <w:t>Önskas fler skyltar så s</w:t>
      </w:r>
      <w:r w:rsidR="001715B5">
        <w:t xml:space="preserve">äg till! </w:t>
      </w:r>
      <w:r w:rsidR="00751B8A">
        <w:t>Mer information finns här:</w:t>
      </w:r>
      <w:r w:rsidR="00C41192">
        <w:t xml:space="preserve"> </w:t>
      </w:r>
      <w:hyperlink r:id="rId15" w:history="1">
        <w:r w:rsidR="00C41192" w:rsidRPr="00495916">
          <w:rPr>
            <w:rStyle w:val="Hyperlnk"/>
          </w:rPr>
          <w:t>https://alstersalven.se/tomma-tvatta-torka/</w:t>
        </w:r>
      </w:hyperlink>
      <w:r w:rsidR="00C41192">
        <w:t xml:space="preserve"> </w:t>
      </w:r>
    </w:p>
    <w:p w14:paraId="6B120386" w14:textId="275F3A92" w:rsidR="00732E57" w:rsidRDefault="00732E57" w:rsidP="00787E03">
      <w:pPr>
        <w:pStyle w:val="Liststycke"/>
        <w:numPr>
          <w:ilvl w:val="0"/>
          <w:numId w:val="19"/>
        </w:numPr>
        <w:tabs>
          <w:tab w:val="clear" w:pos="5318"/>
        </w:tabs>
        <w:spacing w:after="200" w:line="276" w:lineRule="auto"/>
        <w:contextualSpacing/>
      </w:pPr>
      <w:r>
        <w:t xml:space="preserve">Medlemsavgift för Kalrstads kommun beslutades till 40 000kr årligen. </w:t>
      </w:r>
      <w:r w:rsidR="006F0DD4">
        <w:t xml:space="preserve">För övriga medlemmar är </w:t>
      </w:r>
      <w:r w:rsidR="00E66A92">
        <w:t>det fortfar</w:t>
      </w:r>
      <w:r w:rsidR="00CB33FB">
        <w:t>ande avgiftsfritt</w:t>
      </w:r>
      <w:r w:rsidR="006F0DD4">
        <w:t xml:space="preserve">. </w:t>
      </w:r>
    </w:p>
    <w:p w14:paraId="43CC8D6A" w14:textId="2A9E25D0" w:rsidR="006F0DD4" w:rsidRDefault="009E2B39" w:rsidP="006F0DD4">
      <w:pPr>
        <w:pStyle w:val="Liststycke"/>
        <w:numPr>
          <w:ilvl w:val="0"/>
          <w:numId w:val="19"/>
        </w:numPr>
        <w:tabs>
          <w:tab w:val="clear" w:pos="5318"/>
        </w:tabs>
        <w:spacing w:after="200" w:line="276" w:lineRule="auto"/>
        <w:contextualSpacing/>
      </w:pPr>
      <w:r w:rsidRPr="009E2B39">
        <w:t xml:space="preserve">Hemsidan för vattenrådet fortsatte utvecklas: </w:t>
      </w:r>
      <w:hyperlink r:id="rId16" w:history="1">
        <w:r w:rsidR="00E6166D" w:rsidRPr="008C44A9">
          <w:rPr>
            <w:rStyle w:val="Hyperlnk"/>
          </w:rPr>
          <w:t>http://alstersalven.se/</w:t>
        </w:r>
      </w:hyperlink>
      <w:r w:rsidR="00E6166D">
        <w:t xml:space="preserve"> </w:t>
      </w:r>
    </w:p>
    <w:p w14:paraId="0E421438" w14:textId="6BF8C96D" w:rsidR="00D12958" w:rsidRDefault="00EA443C" w:rsidP="00F40C39">
      <w:pPr>
        <w:pStyle w:val="Liststycke"/>
        <w:numPr>
          <w:ilvl w:val="0"/>
          <w:numId w:val="17"/>
        </w:numPr>
        <w:tabs>
          <w:tab w:val="clear" w:pos="5318"/>
        </w:tabs>
        <w:spacing w:after="200" w:line="276" w:lineRule="auto"/>
        <w:contextualSpacing/>
      </w:pPr>
      <w:r>
        <w:t xml:space="preserve">Filmen om Alstersälvens vattenområde – </w:t>
      </w:r>
      <w:r w:rsidRPr="00CD7AFC">
        <w:rPr>
          <w:i/>
          <w:iCs/>
        </w:rPr>
        <w:t>Det glimmande vattnets resa</w:t>
      </w:r>
      <w:r>
        <w:t xml:space="preserve"> </w:t>
      </w:r>
      <w:r w:rsidR="00494BF5">
        <w:t xml:space="preserve">delades av på Karlstads kommuns facebooksida i samband med Världsvattendagen </w:t>
      </w:r>
      <w:r w:rsidR="00D12958">
        <w:t xml:space="preserve">2023. </w:t>
      </w:r>
    </w:p>
    <w:p w14:paraId="77286CB6" w14:textId="64643B07" w:rsidR="00401E6E" w:rsidRDefault="00F40C39" w:rsidP="00F40C39">
      <w:pPr>
        <w:pStyle w:val="Liststycke"/>
        <w:numPr>
          <w:ilvl w:val="0"/>
          <w:numId w:val="17"/>
        </w:numPr>
        <w:tabs>
          <w:tab w:val="clear" w:pos="5318"/>
        </w:tabs>
        <w:spacing w:after="200" w:line="276" w:lineRule="auto"/>
        <w:contextualSpacing/>
      </w:pPr>
      <w:r>
        <w:t>Även Facebookgruppen har fått fler medlemmar</w:t>
      </w:r>
      <w:r w:rsidR="00F678FF">
        <w:t xml:space="preserve">: </w:t>
      </w:r>
      <w:hyperlink r:id="rId17" w:history="1">
        <w:r w:rsidR="00F678FF" w:rsidRPr="00B65B98">
          <w:rPr>
            <w:rStyle w:val="Hyperlnk"/>
          </w:rPr>
          <w:t>https://www.facebook.com/AlstersalvensVattenrad</w:t>
        </w:r>
      </w:hyperlink>
      <w:r w:rsidR="00F678FF">
        <w:t xml:space="preserve"> </w:t>
      </w:r>
    </w:p>
    <w:p w14:paraId="64DF89CF" w14:textId="77777777" w:rsidR="00401E6E" w:rsidRDefault="00401E6E" w:rsidP="00401E6E">
      <w:pPr>
        <w:pStyle w:val="Liststycke"/>
        <w:numPr>
          <w:ilvl w:val="0"/>
          <w:numId w:val="18"/>
        </w:numPr>
        <w:tabs>
          <w:tab w:val="clear" w:pos="5318"/>
        </w:tabs>
        <w:spacing w:after="200" w:line="276" w:lineRule="auto"/>
        <w:contextualSpacing/>
      </w:pPr>
      <w:r>
        <w:t xml:space="preserve">Länsstyrelsen </w:t>
      </w:r>
      <w:r w:rsidR="00077ACA">
        <w:t>samordnar</w:t>
      </w:r>
      <w:r>
        <w:t xml:space="preserve"> regelbundna möten för vattenrådssamordnare i Värmland, ungefär varannan månad. Vattenrådet har deltagit med en representant. Det har varit väldigt givande att dela information och erfarenheter med andra vattenråd. Möten har bland annat resulterat i gemensamma remissvar tillsammans med de andra vattenråd. </w:t>
      </w:r>
    </w:p>
    <w:p w14:paraId="6202172D" w14:textId="029C90A8" w:rsidR="00686B72" w:rsidRDefault="00686B72" w:rsidP="00401E6E">
      <w:pPr>
        <w:pStyle w:val="Liststycke"/>
        <w:numPr>
          <w:ilvl w:val="0"/>
          <w:numId w:val="18"/>
        </w:numPr>
        <w:tabs>
          <w:tab w:val="clear" w:pos="5318"/>
        </w:tabs>
        <w:spacing w:after="200" w:line="276" w:lineRule="auto"/>
        <w:contextualSpacing/>
      </w:pPr>
      <w:r w:rsidRPr="00686B72">
        <w:t>Deltog på informationsmöte om Calamos tillståndsprövning</w:t>
      </w:r>
      <w:r w:rsidR="00AB273A">
        <w:t>.</w:t>
      </w:r>
    </w:p>
    <w:p w14:paraId="66069584" w14:textId="77777777" w:rsidR="00401E6E" w:rsidRDefault="00401E6E" w:rsidP="00401E6E">
      <w:pPr>
        <w:tabs>
          <w:tab w:val="clear" w:pos="5318"/>
        </w:tabs>
        <w:spacing w:line="240" w:lineRule="auto"/>
        <w:textAlignment w:val="baseline"/>
      </w:pPr>
    </w:p>
    <w:sectPr w:rsidR="00401E6E" w:rsidSect="001A13B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325" w:right="2268" w:bottom="1701" w:left="226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B2B8D" w14:textId="77777777" w:rsidR="001A13B5" w:rsidRDefault="001A13B5">
      <w:r>
        <w:separator/>
      </w:r>
    </w:p>
  </w:endnote>
  <w:endnote w:type="continuationSeparator" w:id="0">
    <w:p w14:paraId="0A607B56" w14:textId="77777777" w:rsidR="001A13B5" w:rsidRDefault="001A13B5">
      <w:r>
        <w:continuationSeparator/>
      </w:r>
    </w:p>
  </w:endnote>
  <w:endnote w:type="continuationNotice" w:id="1">
    <w:p w14:paraId="643381EE" w14:textId="77777777" w:rsidR="001A13B5" w:rsidRDefault="001A13B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9A4EB" w14:textId="77777777" w:rsidR="00A56686" w:rsidRDefault="00A56686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105E4" w14:textId="77777777" w:rsidR="00980670" w:rsidRDefault="00980670">
    <w:pPr>
      <w:pStyle w:val="Sidfot"/>
      <w:tabs>
        <w:tab w:val="clear" w:pos="4536"/>
        <w:tab w:val="clear" w:pos="9072"/>
      </w:tabs>
      <w:ind w:left="-1004" w:right="-862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BE366" w14:textId="77777777" w:rsidR="00980670" w:rsidRPr="004244CC" w:rsidRDefault="00980670" w:rsidP="004244CC">
    <w:pPr>
      <w:pStyle w:val="Sidfot"/>
    </w:pPr>
    <w:bookmarkStart w:id="9" w:name="bkmFot"/>
    <w:r w:rsidRPr="004244CC">
      <w:t xml:space="preserve"> </w:t>
    </w:r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088E9" w14:textId="77777777" w:rsidR="001A13B5" w:rsidRDefault="001A13B5">
      <w:r>
        <w:separator/>
      </w:r>
    </w:p>
  </w:footnote>
  <w:footnote w:type="continuationSeparator" w:id="0">
    <w:p w14:paraId="2CFFF2C2" w14:textId="77777777" w:rsidR="001A13B5" w:rsidRDefault="001A13B5">
      <w:r>
        <w:continuationSeparator/>
      </w:r>
    </w:p>
  </w:footnote>
  <w:footnote w:type="continuationNotice" w:id="1">
    <w:p w14:paraId="0706E0A0" w14:textId="77777777" w:rsidR="001A13B5" w:rsidRDefault="001A13B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2BFB1" w14:textId="77777777" w:rsidR="00A56686" w:rsidRDefault="00A5668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126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73"/>
      <w:gridCol w:w="992"/>
    </w:tblGrid>
    <w:tr w:rsidR="00980670" w14:paraId="24876F70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9073" w:type="dxa"/>
        </w:tcPr>
        <w:p w14:paraId="3EA65649" w14:textId="77777777" w:rsidR="00980670" w:rsidRDefault="00980670">
          <w:pPr>
            <w:pStyle w:val="Nomal-Arial"/>
            <w:jc w:val="right"/>
            <w:rPr>
              <w:sz w:val="12"/>
            </w:rPr>
          </w:pPr>
        </w:p>
      </w:tc>
      <w:tc>
        <w:tcPr>
          <w:tcW w:w="992" w:type="dxa"/>
        </w:tcPr>
        <w:p w14:paraId="0E4913C0" w14:textId="77777777" w:rsidR="00980670" w:rsidRDefault="00980670">
          <w:pPr>
            <w:pStyle w:val="Nomal-Arial"/>
            <w:jc w:val="right"/>
          </w:pPr>
          <w:r>
            <w:t xml:space="preserve">sid </w:t>
          </w:r>
          <w:r>
            <w:rPr>
              <w:rStyle w:val="Sidnummer"/>
              <w:sz w:val="18"/>
            </w:rPr>
            <w:fldChar w:fldCharType="begin"/>
          </w:r>
          <w:r>
            <w:rPr>
              <w:rStyle w:val="Sidnummer"/>
              <w:sz w:val="18"/>
            </w:rPr>
            <w:instrText xml:space="preserve"> PAGE </w:instrText>
          </w:r>
          <w:r>
            <w:rPr>
              <w:rStyle w:val="Sidnummer"/>
              <w:sz w:val="18"/>
            </w:rPr>
            <w:fldChar w:fldCharType="separate"/>
          </w:r>
          <w:r>
            <w:rPr>
              <w:rStyle w:val="Sidnummer"/>
              <w:noProof/>
              <w:sz w:val="18"/>
            </w:rPr>
            <w:t>2</w:t>
          </w:r>
          <w:r>
            <w:rPr>
              <w:rStyle w:val="Sidnummer"/>
              <w:sz w:val="18"/>
            </w:rPr>
            <w:fldChar w:fldCharType="end"/>
          </w:r>
          <w:r>
            <w:rPr>
              <w:rStyle w:val="Sidnummer"/>
              <w:sz w:val="18"/>
            </w:rPr>
            <w:t xml:space="preserve"> (</w:t>
          </w:r>
          <w:r>
            <w:rPr>
              <w:rStyle w:val="Sidnummer"/>
              <w:sz w:val="18"/>
            </w:rPr>
            <w:fldChar w:fldCharType="begin"/>
          </w:r>
          <w:r>
            <w:rPr>
              <w:rStyle w:val="Sidnummer"/>
              <w:sz w:val="18"/>
            </w:rPr>
            <w:instrText xml:space="preserve"> NUMPAGES </w:instrText>
          </w:r>
          <w:r>
            <w:rPr>
              <w:rStyle w:val="Sidnummer"/>
              <w:sz w:val="18"/>
            </w:rPr>
            <w:fldChar w:fldCharType="separate"/>
          </w:r>
          <w:r>
            <w:rPr>
              <w:rStyle w:val="Sidnummer"/>
              <w:noProof/>
              <w:sz w:val="18"/>
            </w:rPr>
            <w:t>2</w:t>
          </w:r>
          <w:r>
            <w:rPr>
              <w:rStyle w:val="Sidnummer"/>
              <w:sz w:val="18"/>
            </w:rPr>
            <w:fldChar w:fldCharType="end"/>
          </w:r>
          <w:r>
            <w:rPr>
              <w:rStyle w:val="Sidnummer"/>
              <w:sz w:val="18"/>
            </w:rPr>
            <w:t>)</w:t>
          </w:r>
        </w:p>
      </w:tc>
    </w:tr>
  </w:tbl>
  <w:p w14:paraId="7ACAE87C" w14:textId="77777777" w:rsidR="00980670" w:rsidRDefault="0098067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789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513"/>
      <w:gridCol w:w="1284"/>
      <w:gridCol w:w="992"/>
    </w:tblGrid>
    <w:tr w:rsidR="00980670" w:rsidRPr="00D10040" w14:paraId="19E5943F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760"/>
      </w:trPr>
      <w:tc>
        <w:tcPr>
          <w:tcW w:w="6513" w:type="dxa"/>
        </w:tcPr>
        <w:p w14:paraId="23DDB0DC" w14:textId="77777777" w:rsidR="00980670" w:rsidRPr="0059019D" w:rsidRDefault="00980670" w:rsidP="00F35F9B">
          <w:pPr>
            <w:tabs>
              <w:tab w:val="clear" w:pos="5318"/>
            </w:tabs>
            <w:spacing w:line="240" w:lineRule="auto"/>
            <w:ind w:left="985"/>
            <w:jc w:val="center"/>
            <w:rPr>
              <w:rFonts w:cs="Arial"/>
              <w:b/>
              <w:sz w:val="28"/>
              <w:szCs w:val="28"/>
            </w:rPr>
          </w:pPr>
          <w:r w:rsidRPr="0059019D">
            <w:rPr>
              <w:rFonts w:cs="Arial"/>
              <w:b/>
              <w:sz w:val="28"/>
              <w:szCs w:val="28"/>
            </w:rPr>
            <w:t>ALSTERSÄLVENS</w:t>
          </w:r>
        </w:p>
        <w:p w14:paraId="0AD6AD02" w14:textId="77777777" w:rsidR="00980670" w:rsidRPr="00D10040" w:rsidRDefault="00980670" w:rsidP="00F35F9B">
          <w:pPr>
            <w:tabs>
              <w:tab w:val="clear" w:pos="5318"/>
            </w:tabs>
            <w:spacing w:line="240" w:lineRule="auto"/>
            <w:ind w:left="985"/>
            <w:jc w:val="center"/>
            <w:rPr>
              <w:rFonts w:cs="Arial"/>
              <w:sz w:val="18"/>
              <w:szCs w:val="18"/>
            </w:rPr>
          </w:pPr>
          <w:r w:rsidRPr="0059019D">
            <w:rPr>
              <w:rFonts w:cs="Arial"/>
              <w:b/>
              <w:sz w:val="28"/>
              <w:szCs w:val="28"/>
            </w:rPr>
            <w:t xml:space="preserve"> VATTENRÅD</w:t>
          </w:r>
        </w:p>
      </w:tc>
      <w:tc>
        <w:tcPr>
          <w:tcW w:w="1284" w:type="dxa"/>
        </w:tcPr>
        <w:p w14:paraId="68B7EB55" w14:textId="77777777" w:rsidR="00980670" w:rsidRPr="00FA723B" w:rsidRDefault="00980670" w:rsidP="00F35F9B">
          <w:pPr>
            <w:tabs>
              <w:tab w:val="clear" w:pos="5318"/>
            </w:tabs>
            <w:spacing w:line="240" w:lineRule="atLeast"/>
            <w:ind w:right="57"/>
            <w:jc w:val="right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992" w:type="dxa"/>
        </w:tcPr>
        <w:p w14:paraId="72CC1243" w14:textId="77777777" w:rsidR="00980670" w:rsidRPr="00531A0B" w:rsidRDefault="00980670" w:rsidP="00F35F9B">
          <w:pPr>
            <w:tabs>
              <w:tab w:val="clear" w:pos="5318"/>
            </w:tabs>
            <w:spacing w:line="240" w:lineRule="atLeast"/>
            <w:ind w:right="57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14:paraId="1774EAC3" w14:textId="77777777" w:rsidR="00980670" w:rsidRPr="00D10040" w:rsidRDefault="00980670" w:rsidP="001037C8">
    <w:pPr>
      <w:tabs>
        <w:tab w:val="clear" w:pos="5318"/>
      </w:tabs>
      <w:spacing w:line="240" w:lineRule="auto"/>
      <w:rPr>
        <w:rFonts w:ascii="Arial" w:hAnsi="Arial"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00365A0E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8"/>
    <w:multiLevelType w:val="singleLevel"/>
    <w:tmpl w:val="52E0E8F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2" w15:restartNumberingAfterBreak="0">
    <w:nsid w:val="05292AA3"/>
    <w:multiLevelType w:val="hybridMultilevel"/>
    <w:tmpl w:val="DACA3682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3600EF"/>
    <w:multiLevelType w:val="hybridMultilevel"/>
    <w:tmpl w:val="A94A08D4"/>
    <w:lvl w:ilvl="0" w:tplc="257C7720">
      <w:numFmt w:val="bullet"/>
      <w:lvlText w:val="-"/>
      <w:lvlJc w:val="left"/>
      <w:pPr>
        <w:ind w:left="5676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4" w15:restartNumberingAfterBreak="0">
    <w:nsid w:val="2E16484B"/>
    <w:multiLevelType w:val="hybridMultilevel"/>
    <w:tmpl w:val="7292C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14258"/>
    <w:multiLevelType w:val="hybridMultilevel"/>
    <w:tmpl w:val="EB907F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955B4"/>
    <w:multiLevelType w:val="hybridMultilevel"/>
    <w:tmpl w:val="3704F62E"/>
    <w:lvl w:ilvl="0" w:tplc="FFFFFFFF">
      <w:start w:val="2"/>
      <w:numFmt w:val="decimal"/>
      <w:pStyle w:val="Listafortst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7" w15:restartNumberingAfterBreak="0">
    <w:nsid w:val="35A238D3"/>
    <w:multiLevelType w:val="hybridMultilevel"/>
    <w:tmpl w:val="8182BB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643E8"/>
    <w:multiLevelType w:val="multilevel"/>
    <w:tmpl w:val="F20680A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b w:val="0"/>
        <w:i w:val="0"/>
        <w:sz w:val="24"/>
      </w:rPr>
    </w:lvl>
    <w:lvl w:ilvl="2">
      <w:start w:val="1"/>
      <w:numFmt w:val="lowerLetter"/>
      <w:lvlText w:val="%3."/>
      <w:lvlJc w:val="left"/>
      <w:pPr>
        <w:tabs>
          <w:tab w:val="num" w:pos="964"/>
        </w:tabs>
        <w:ind w:left="964" w:hanging="284"/>
      </w:pPr>
      <w:rPr>
        <w:rFonts w:ascii="Times New Roman" w:hAnsi="Times New Roman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b w:val="0"/>
        <w:i w:val="0"/>
      </w:rPr>
    </w:lvl>
    <w:lvl w:ilvl="4">
      <w:start w:val="1"/>
      <w:numFmt w:val="decimal"/>
      <w:pStyle w:val="Rubrik5"/>
      <w:lvlText w:val="(%5)"/>
      <w:lvlJc w:val="left"/>
      <w:pPr>
        <w:tabs>
          <w:tab w:val="num" w:pos="1644"/>
        </w:tabs>
        <w:ind w:left="1644" w:hanging="397"/>
      </w:pPr>
    </w:lvl>
    <w:lvl w:ilvl="5">
      <w:start w:val="1"/>
      <w:numFmt w:val="lowerLetter"/>
      <w:pStyle w:val="Rubrik6"/>
      <w:lvlText w:val="(%6)"/>
      <w:lvlJc w:val="left"/>
      <w:pPr>
        <w:tabs>
          <w:tab w:val="num" w:pos="1984"/>
        </w:tabs>
        <w:ind w:left="1984" w:hanging="340"/>
      </w:pPr>
    </w:lvl>
    <w:lvl w:ilvl="6">
      <w:start w:val="1"/>
      <w:numFmt w:val="lowerRoman"/>
      <w:pStyle w:val="Rubrik7"/>
      <w:lvlText w:val="(%7)"/>
      <w:lvlJc w:val="left"/>
      <w:pPr>
        <w:tabs>
          <w:tab w:val="num" w:pos="2324"/>
        </w:tabs>
        <w:ind w:left="2324" w:hanging="340"/>
      </w:pPr>
    </w:lvl>
    <w:lvl w:ilvl="7">
      <w:start w:val="1"/>
      <w:numFmt w:val="lowerLetter"/>
      <w:pStyle w:val="Rubrik8"/>
      <w:lvlText w:val="(%8)"/>
      <w:lvlJc w:val="left"/>
      <w:pPr>
        <w:tabs>
          <w:tab w:val="num" w:pos="2665"/>
        </w:tabs>
        <w:ind w:left="2665" w:hanging="341"/>
      </w:pPr>
    </w:lvl>
    <w:lvl w:ilvl="8">
      <w:start w:val="1"/>
      <w:numFmt w:val="lowerRoman"/>
      <w:pStyle w:val="Rubrik9"/>
      <w:lvlText w:val="(%9)"/>
      <w:lvlJc w:val="left"/>
      <w:pPr>
        <w:tabs>
          <w:tab w:val="num" w:pos="3061"/>
        </w:tabs>
        <w:ind w:left="3061" w:hanging="396"/>
      </w:pPr>
    </w:lvl>
  </w:abstractNum>
  <w:abstractNum w:abstractNumId="9" w15:restartNumberingAfterBreak="0">
    <w:nsid w:val="39471495"/>
    <w:multiLevelType w:val="hybridMultilevel"/>
    <w:tmpl w:val="8872FC52"/>
    <w:lvl w:ilvl="0" w:tplc="FFFFFFFF">
      <w:start w:val="1"/>
      <w:numFmt w:val="decimal"/>
      <w:pStyle w:val="EgenNumreradLista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9634D4"/>
    <w:multiLevelType w:val="hybridMultilevel"/>
    <w:tmpl w:val="8B76C832"/>
    <w:lvl w:ilvl="0" w:tplc="A22E39A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32E9"/>
    <w:multiLevelType w:val="hybridMultilevel"/>
    <w:tmpl w:val="A37449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22E31"/>
    <w:multiLevelType w:val="hybridMultilevel"/>
    <w:tmpl w:val="B6E4FA12"/>
    <w:lvl w:ilvl="0" w:tplc="FFFFFFFF">
      <w:start w:val="1"/>
      <w:numFmt w:val="decimal"/>
      <w:pStyle w:val="EgenNumreradLista2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2C6D08"/>
    <w:multiLevelType w:val="hybridMultilevel"/>
    <w:tmpl w:val="17A42FE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426A82"/>
    <w:multiLevelType w:val="hybridMultilevel"/>
    <w:tmpl w:val="783AEB98"/>
    <w:lvl w:ilvl="0" w:tplc="84484F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B95FEB"/>
    <w:multiLevelType w:val="hybridMultilevel"/>
    <w:tmpl w:val="75DE3092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044EF"/>
    <w:multiLevelType w:val="hybridMultilevel"/>
    <w:tmpl w:val="A152372E"/>
    <w:lvl w:ilvl="0" w:tplc="C54CB000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 w15:restartNumberingAfterBreak="0">
    <w:nsid w:val="6575119C"/>
    <w:multiLevelType w:val="hybridMultilevel"/>
    <w:tmpl w:val="721E71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723A1"/>
    <w:multiLevelType w:val="hybridMultilevel"/>
    <w:tmpl w:val="3DCC22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901B7C"/>
    <w:multiLevelType w:val="hybridMultilevel"/>
    <w:tmpl w:val="16644264"/>
    <w:lvl w:ilvl="0" w:tplc="32B845A4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0" w15:restartNumberingAfterBreak="0">
    <w:nsid w:val="70F94043"/>
    <w:multiLevelType w:val="hybridMultilevel"/>
    <w:tmpl w:val="88B61B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39378B"/>
    <w:multiLevelType w:val="hybridMultilevel"/>
    <w:tmpl w:val="A2529FD0"/>
    <w:lvl w:ilvl="0" w:tplc="80769D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9058975">
    <w:abstractNumId w:val="6"/>
  </w:num>
  <w:num w:numId="2" w16cid:durableId="1994292151">
    <w:abstractNumId w:val="0"/>
  </w:num>
  <w:num w:numId="3" w16cid:durableId="2022394456">
    <w:abstractNumId w:val="9"/>
  </w:num>
  <w:num w:numId="4" w16cid:durableId="1728917921">
    <w:abstractNumId w:val="1"/>
  </w:num>
  <w:num w:numId="5" w16cid:durableId="895164437">
    <w:abstractNumId w:val="12"/>
  </w:num>
  <w:num w:numId="6" w16cid:durableId="140658870">
    <w:abstractNumId w:val="8"/>
  </w:num>
  <w:num w:numId="7" w16cid:durableId="542519672">
    <w:abstractNumId w:val="19"/>
  </w:num>
  <w:num w:numId="8" w16cid:durableId="2071951535">
    <w:abstractNumId w:val="16"/>
  </w:num>
  <w:num w:numId="9" w16cid:durableId="610281185">
    <w:abstractNumId w:val="3"/>
  </w:num>
  <w:num w:numId="10" w16cid:durableId="1364356178">
    <w:abstractNumId w:val="14"/>
  </w:num>
  <w:num w:numId="11" w16cid:durableId="1696807781">
    <w:abstractNumId w:val="18"/>
  </w:num>
  <w:num w:numId="12" w16cid:durableId="1392771305">
    <w:abstractNumId w:val="20"/>
  </w:num>
  <w:num w:numId="13" w16cid:durableId="258222308">
    <w:abstractNumId w:val="11"/>
  </w:num>
  <w:num w:numId="14" w16cid:durableId="1753622048">
    <w:abstractNumId w:val="2"/>
  </w:num>
  <w:num w:numId="15" w16cid:durableId="1494376847">
    <w:abstractNumId w:val="13"/>
  </w:num>
  <w:num w:numId="16" w16cid:durableId="1693339708">
    <w:abstractNumId w:val="10"/>
  </w:num>
  <w:num w:numId="17" w16cid:durableId="1711611461">
    <w:abstractNumId w:val="4"/>
  </w:num>
  <w:num w:numId="18" w16cid:durableId="1960061441">
    <w:abstractNumId w:val="17"/>
  </w:num>
  <w:num w:numId="19" w16cid:durableId="839394314">
    <w:abstractNumId w:val="7"/>
  </w:num>
  <w:num w:numId="20" w16cid:durableId="1170220367">
    <w:abstractNumId w:val="5"/>
  </w:num>
  <w:num w:numId="21" w16cid:durableId="180583955">
    <w:abstractNumId w:val="15"/>
  </w:num>
  <w:num w:numId="22" w16cid:durableId="1856844752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Avbryt" w:val="Nej"/>
    <w:docVar w:name="Diarienr" w:val="Fyllt"/>
    <w:docVar w:name="Dnr" w:val="680"/>
    <w:docVar w:name="DnrÅr" w:val="2011"/>
    <w:docVar w:name="KK" w:val="TFN"/>
    <w:docVar w:name="NyttNamn" w:val="Tom"/>
    <w:docVar w:name="Nämnd" w:val="Teknik- och fastighetsförvaltningen"/>
    <w:docVar w:name="Rubrik" w:val="Ja"/>
    <w:docVar w:name="www" w:val="karlstad.se"/>
  </w:docVars>
  <w:rsids>
    <w:rsidRoot w:val="001C4B99"/>
    <w:rsid w:val="0000366F"/>
    <w:rsid w:val="0000467A"/>
    <w:rsid w:val="000064DF"/>
    <w:rsid w:val="00016C9E"/>
    <w:rsid w:val="0002000E"/>
    <w:rsid w:val="0002787A"/>
    <w:rsid w:val="0002798A"/>
    <w:rsid w:val="00027FE8"/>
    <w:rsid w:val="00030DA0"/>
    <w:rsid w:val="000325CA"/>
    <w:rsid w:val="00035ADF"/>
    <w:rsid w:val="00037247"/>
    <w:rsid w:val="00041A55"/>
    <w:rsid w:val="00042E7F"/>
    <w:rsid w:val="00047C33"/>
    <w:rsid w:val="000568FC"/>
    <w:rsid w:val="000605C2"/>
    <w:rsid w:val="00060EF3"/>
    <w:rsid w:val="00062C6C"/>
    <w:rsid w:val="00066A5A"/>
    <w:rsid w:val="0007142B"/>
    <w:rsid w:val="00076A6A"/>
    <w:rsid w:val="00077ACA"/>
    <w:rsid w:val="00080629"/>
    <w:rsid w:val="00081B94"/>
    <w:rsid w:val="00081DEC"/>
    <w:rsid w:val="00084A0C"/>
    <w:rsid w:val="00085831"/>
    <w:rsid w:val="00087125"/>
    <w:rsid w:val="00087CD3"/>
    <w:rsid w:val="00091AC3"/>
    <w:rsid w:val="00094348"/>
    <w:rsid w:val="00095195"/>
    <w:rsid w:val="0009732A"/>
    <w:rsid w:val="00097426"/>
    <w:rsid w:val="000A1668"/>
    <w:rsid w:val="000A247A"/>
    <w:rsid w:val="000A2A77"/>
    <w:rsid w:val="000A3FBC"/>
    <w:rsid w:val="000A7E3B"/>
    <w:rsid w:val="000B20C8"/>
    <w:rsid w:val="000B4D54"/>
    <w:rsid w:val="000C033F"/>
    <w:rsid w:val="000C0835"/>
    <w:rsid w:val="000D1FB3"/>
    <w:rsid w:val="000D2C0C"/>
    <w:rsid w:val="000D3443"/>
    <w:rsid w:val="000D563B"/>
    <w:rsid w:val="000D739C"/>
    <w:rsid w:val="000E170B"/>
    <w:rsid w:val="000E3F32"/>
    <w:rsid w:val="000E4A7C"/>
    <w:rsid w:val="000E7296"/>
    <w:rsid w:val="000F0643"/>
    <w:rsid w:val="00101BB1"/>
    <w:rsid w:val="001037C8"/>
    <w:rsid w:val="001049E6"/>
    <w:rsid w:val="00114DCA"/>
    <w:rsid w:val="00116931"/>
    <w:rsid w:val="0011793B"/>
    <w:rsid w:val="0012542D"/>
    <w:rsid w:val="001259ED"/>
    <w:rsid w:val="0013346A"/>
    <w:rsid w:val="001425F9"/>
    <w:rsid w:val="001466D3"/>
    <w:rsid w:val="00156652"/>
    <w:rsid w:val="00157510"/>
    <w:rsid w:val="00157FC6"/>
    <w:rsid w:val="00162CC4"/>
    <w:rsid w:val="001658A8"/>
    <w:rsid w:val="00165CCF"/>
    <w:rsid w:val="00166445"/>
    <w:rsid w:val="00167477"/>
    <w:rsid w:val="001715B5"/>
    <w:rsid w:val="00174DB0"/>
    <w:rsid w:val="00185089"/>
    <w:rsid w:val="0019039F"/>
    <w:rsid w:val="00191295"/>
    <w:rsid w:val="00194BFF"/>
    <w:rsid w:val="001A13B5"/>
    <w:rsid w:val="001A13F9"/>
    <w:rsid w:val="001A4F7A"/>
    <w:rsid w:val="001A6331"/>
    <w:rsid w:val="001A6432"/>
    <w:rsid w:val="001A7441"/>
    <w:rsid w:val="001A7F7F"/>
    <w:rsid w:val="001B4CAC"/>
    <w:rsid w:val="001B4DA0"/>
    <w:rsid w:val="001C3E9B"/>
    <w:rsid w:val="001C4B99"/>
    <w:rsid w:val="001D06D1"/>
    <w:rsid w:val="001D0B86"/>
    <w:rsid w:val="001E5850"/>
    <w:rsid w:val="001E58BB"/>
    <w:rsid w:val="001E63D8"/>
    <w:rsid w:val="001E7AD0"/>
    <w:rsid w:val="001F1935"/>
    <w:rsid w:val="001F3370"/>
    <w:rsid w:val="001F4EB1"/>
    <w:rsid w:val="001F5D90"/>
    <w:rsid w:val="001F63BA"/>
    <w:rsid w:val="00202904"/>
    <w:rsid w:val="00202BE2"/>
    <w:rsid w:val="002052CF"/>
    <w:rsid w:val="00205B35"/>
    <w:rsid w:val="002065EE"/>
    <w:rsid w:val="00206911"/>
    <w:rsid w:val="00215586"/>
    <w:rsid w:val="00216EC5"/>
    <w:rsid w:val="00220095"/>
    <w:rsid w:val="00223856"/>
    <w:rsid w:val="002267D3"/>
    <w:rsid w:val="00226D04"/>
    <w:rsid w:val="0022766C"/>
    <w:rsid w:val="002354CA"/>
    <w:rsid w:val="00235D52"/>
    <w:rsid w:val="0023715D"/>
    <w:rsid w:val="0024403D"/>
    <w:rsid w:val="002440A3"/>
    <w:rsid w:val="00245DE2"/>
    <w:rsid w:val="00246A81"/>
    <w:rsid w:val="00252317"/>
    <w:rsid w:val="00252609"/>
    <w:rsid w:val="002530BD"/>
    <w:rsid w:val="00255436"/>
    <w:rsid w:val="00255BDD"/>
    <w:rsid w:val="00255EAA"/>
    <w:rsid w:val="00260522"/>
    <w:rsid w:val="002622A5"/>
    <w:rsid w:val="002625BC"/>
    <w:rsid w:val="00276AF5"/>
    <w:rsid w:val="00277BAA"/>
    <w:rsid w:val="002833C5"/>
    <w:rsid w:val="0028716B"/>
    <w:rsid w:val="00291EFF"/>
    <w:rsid w:val="002928CB"/>
    <w:rsid w:val="002936D5"/>
    <w:rsid w:val="00295BDA"/>
    <w:rsid w:val="002A26FA"/>
    <w:rsid w:val="002A50E6"/>
    <w:rsid w:val="002A51E3"/>
    <w:rsid w:val="002A65E1"/>
    <w:rsid w:val="002A6744"/>
    <w:rsid w:val="002B300F"/>
    <w:rsid w:val="002B6365"/>
    <w:rsid w:val="002B749F"/>
    <w:rsid w:val="002B7A9B"/>
    <w:rsid w:val="002C7177"/>
    <w:rsid w:val="002D0963"/>
    <w:rsid w:val="002D3137"/>
    <w:rsid w:val="002D7C9B"/>
    <w:rsid w:val="002E00F7"/>
    <w:rsid w:val="002E0823"/>
    <w:rsid w:val="002E3279"/>
    <w:rsid w:val="002E3712"/>
    <w:rsid w:val="002E6851"/>
    <w:rsid w:val="002F1654"/>
    <w:rsid w:val="002F2107"/>
    <w:rsid w:val="002F2FFB"/>
    <w:rsid w:val="002F7B2B"/>
    <w:rsid w:val="00300139"/>
    <w:rsid w:val="00300D78"/>
    <w:rsid w:val="00301775"/>
    <w:rsid w:val="00303081"/>
    <w:rsid w:val="00307004"/>
    <w:rsid w:val="00307A96"/>
    <w:rsid w:val="003116B6"/>
    <w:rsid w:val="003151A5"/>
    <w:rsid w:val="00316255"/>
    <w:rsid w:val="00317D76"/>
    <w:rsid w:val="003246F1"/>
    <w:rsid w:val="00326BBD"/>
    <w:rsid w:val="00326EE9"/>
    <w:rsid w:val="00330331"/>
    <w:rsid w:val="00330655"/>
    <w:rsid w:val="003309A7"/>
    <w:rsid w:val="00330D7F"/>
    <w:rsid w:val="00332D2D"/>
    <w:rsid w:val="00334C72"/>
    <w:rsid w:val="003352C7"/>
    <w:rsid w:val="00336A10"/>
    <w:rsid w:val="00342225"/>
    <w:rsid w:val="00344D01"/>
    <w:rsid w:val="00344F53"/>
    <w:rsid w:val="00346508"/>
    <w:rsid w:val="00350E0D"/>
    <w:rsid w:val="0035158F"/>
    <w:rsid w:val="00354696"/>
    <w:rsid w:val="00355CA6"/>
    <w:rsid w:val="00360B20"/>
    <w:rsid w:val="0036119C"/>
    <w:rsid w:val="00363F1E"/>
    <w:rsid w:val="0037499E"/>
    <w:rsid w:val="00376501"/>
    <w:rsid w:val="00376926"/>
    <w:rsid w:val="00380737"/>
    <w:rsid w:val="00380D55"/>
    <w:rsid w:val="00393104"/>
    <w:rsid w:val="003936AD"/>
    <w:rsid w:val="00394DB1"/>
    <w:rsid w:val="00396EC5"/>
    <w:rsid w:val="0039774F"/>
    <w:rsid w:val="003A16A6"/>
    <w:rsid w:val="003A1B74"/>
    <w:rsid w:val="003A3590"/>
    <w:rsid w:val="003A5F32"/>
    <w:rsid w:val="003A657F"/>
    <w:rsid w:val="003B42E3"/>
    <w:rsid w:val="003B7979"/>
    <w:rsid w:val="003C10EC"/>
    <w:rsid w:val="003C2FC9"/>
    <w:rsid w:val="003C4168"/>
    <w:rsid w:val="003C4E9A"/>
    <w:rsid w:val="003C74D7"/>
    <w:rsid w:val="003C78DB"/>
    <w:rsid w:val="003D4B41"/>
    <w:rsid w:val="003D58A4"/>
    <w:rsid w:val="003E3F21"/>
    <w:rsid w:val="003E4F96"/>
    <w:rsid w:val="003E60EB"/>
    <w:rsid w:val="003E7882"/>
    <w:rsid w:val="003F086D"/>
    <w:rsid w:val="003F19EE"/>
    <w:rsid w:val="00401E6E"/>
    <w:rsid w:val="00404122"/>
    <w:rsid w:val="00406BA7"/>
    <w:rsid w:val="00413456"/>
    <w:rsid w:val="00414058"/>
    <w:rsid w:val="00415A93"/>
    <w:rsid w:val="00416FAB"/>
    <w:rsid w:val="004172DF"/>
    <w:rsid w:val="00417A90"/>
    <w:rsid w:val="00421B31"/>
    <w:rsid w:val="004228DE"/>
    <w:rsid w:val="00423975"/>
    <w:rsid w:val="004244CC"/>
    <w:rsid w:val="004264C2"/>
    <w:rsid w:val="0043204A"/>
    <w:rsid w:val="00432165"/>
    <w:rsid w:val="004328DE"/>
    <w:rsid w:val="00433A49"/>
    <w:rsid w:val="0043488F"/>
    <w:rsid w:val="00441862"/>
    <w:rsid w:val="00443A8E"/>
    <w:rsid w:val="00451512"/>
    <w:rsid w:val="004522E1"/>
    <w:rsid w:val="004617AB"/>
    <w:rsid w:val="00461A57"/>
    <w:rsid w:val="00462DDA"/>
    <w:rsid w:val="00463585"/>
    <w:rsid w:val="00465DDC"/>
    <w:rsid w:val="00466FEB"/>
    <w:rsid w:val="00467EA2"/>
    <w:rsid w:val="00470DE0"/>
    <w:rsid w:val="0047126B"/>
    <w:rsid w:val="004756E7"/>
    <w:rsid w:val="00475901"/>
    <w:rsid w:val="00483B5C"/>
    <w:rsid w:val="004859B6"/>
    <w:rsid w:val="0048609F"/>
    <w:rsid w:val="004863F9"/>
    <w:rsid w:val="00486987"/>
    <w:rsid w:val="00486E5A"/>
    <w:rsid w:val="0049372E"/>
    <w:rsid w:val="00494BF5"/>
    <w:rsid w:val="00495F80"/>
    <w:rsid w:val="004A191D"/>
    <w:rsid w:val="004A2A00"/>
    <w:rsid w:val="004A2D7D"/>
    <w:rsid w:val="004A503B"/>
    <w:rsid w:val="004A704D"/>
    <w:rsid w:val="004A733B"/>
    <w:rsid w:val="004A75D8"/>
    <w:rsid w:val="004B130A"/>
    <w:rsid w:val="004B4B7B"/>
    <w:rsid w:val="004C424F"/>
    <w:rsid w:val="004C49C2"/>
    <w:rsid w:val="004C7C34"/>
    <w:rsid w:val="004D0FBC"/>
    <w:rsid w:val="004D11C4"/>
    <w:rsid w:val="004D3975"/>
    <w:rsid w:val="004D4391"/>
    <w:rsid w:val="004D4CF7"/>
    <w:rsid w:val="004E0C1F"/>
    <w:rsid w:val="004E0EA6"/>
    <w:rsid w:val="004E213C"/>
    <w:rsid w:val="004E2C8D"/>
    <w:rsid w:val="004E6D87"/>
    <w:rsid w:val="004F0A73"/>
    <w:rsid w:val="004F17C9"/>
    <w:rsid w:val="004F1D38"/>
    <w:rsid w:val="004F21F8"/>
    <w:rsid w:val="004F2525"/>
    <w:rsid w:val="004F2B3F"/>
    <w:rsid w:val="004F441B"/>
    <w:rsid w:val="004F4F89"/>
    <w:rsid w:val="004F5045"/>
    <w:rsid w:val="00503788"/>
    <w:rsid w:val="00507D80"/>
    <w:rsid w:val="005136FB"/>
    <w:rsid w:val="005151E9"/>
    <w:rsid w:val="00515AF9"/>
    <w:rsid w:val="00516845"/>
    <w:rsid w:val="005179B5"/>
    <w:rsid w:val="0052088C"/>
    <w:rsid w:val="00523125"/>
    <w:rsid w:val="00523F21"/>
    <w:rsid w:val="00524258"/>
    <w:rsid w:val="00525859"/>
    <w:rsid w:val="00525BB8"/>
    <w:rsid w:val="00530C5C"/>
    <w:rsid w:val="00530C7C"/>
    <w:rsid w:val="005314AA"/>
    <w:rsid w:val="0053447F"/>
    <w:rsid w:val="00534867"/>
    <w:rsid w:val="00536088"/>
    <w:rsid w:val="00542049"/>
    <w:rsid w:val="00546C86"/>
    <w:rsid w:val="005539A7"/>
    <w:rsid w:val="005547F8"/>
    <w:rsid w:val="00554B3F"/>
    <w:rsid w:val="005572D7"/>
    <w:rsid w:val="005574C2"/>
    <w:rsid w:val="005577B5"/>
    <w:rsid w:val="00557A17"/>
    <w:rsid w:val="00557A34"/>
    <w:rsid w:val="00567D1C"/>
    <w:rsid w:val="005758B0"/>
    <w:rsid w:val="00576B00"/>
    <w:rsid w:val="00576EC7"/>
    <w:rsid w:val="0058020B"/>
    <w:rsid w:val="00582BC0"/>
    <w:rsid w:val="0059019D"/>
    <w:rsid w:val="00590519"/>
    <w:rsid w:val="00591C79"/>
    <w:rsid w:val="00597364"/>
    <w:rsid w:val="005979A6"/>
    <w:rsid w:val="005A5C80"/>
    <w:rsid w:val="005B0587"/>
    <w:rsid w:val="005B15A4"/>
    <w:rsid w:val="005B27A2"/>
    <w:rsid w:val="005B2B89"/>
    <w:rsid w:val="005B2DDD"/>
    <w:rsid w:val="005B5EF7"/>
    <w:rsid w:val="005C37EC"/>
    <w:rsid w:val="005C3BD4"/>
    <w:rsid w:val="005D1307"/>
    <w:rsid w:val="005D1489"/>
    <w:rsid w:val="005D2CD2"/>
    <w:rsid w:val="005D3806"/>
    <w:rsid w:val="005D4507"/>
    <w:rsid w:val="005E09D2"/>
    <w:rsid w:val="005E1EBD"/>
    <w:rsid w:val="005E2031"/>
    <w:rsid w:val="005E3176"/>
    <w:rsid w:val="005E50C3"/>
    <w:rsid w:val="005F0153"/>
    <w:rsid w:val="005F0C8C"/>
    <w:rsid w:val="005F4B98"/>
    <w:rsid w:val="005F61E8"/>
    <w:rsid w:val="005F6DEB"/>
    <w:rsid w:val="005F7106"/>
    <w:rsid w:val="006047D4"/>
    <w:rsid w:val="00605B87"/>
    <w:rsid w:val="00606276"/>
    <w:rsid w:val="00611359"/>
    <w:rsid w:val="00611CDF"/>
    <w:rsid w:val="0062320F"/>
    <w:rsid w:val="00623CED"/>
    <w:rsid w:val="0062504D"/>
    <w:rsid w:val="00625051"/>
    <w:rsid w:val="006275A9"/>
    <w:rsid w:val="00631A18"/>
    <w:rsid w:val="0063324A"/>
    <w:rsid w:val="00634E2A"/>
    <w:rsid w:val="00634ECF"/>
    <w:rsid w:val="006365B5"/>
    <w:rsid w:val="00645DBC"/>
    <w:rsid w:val="006526F1"/>
    <w:rsid w:val="00653650"/>
    <w:rsid w:val="00656BFD"/>
    <w:rsid w:val="006578D3"/>
    <w:rsid w:val="00665C7E"/>
    <w:rsid w:val="00666242"/>
    <w:rsid w:val="00666350"/>
    <w:rsid w:val="006671CD"/>
    <w:rsid w:val="00667FF8"/>
    <w:rsid w:val="0067040B"/>
    <w:rsid w:val="0067213C"/>
    <w:rsid w:val="00680123"/>
    <w:rsid w:val="00682371"/>
    <w:rsid w:val="00686B72"/>
    <w:rsid w:val="00686DBA"/>
    <w:rsid w:val="00690A47"/>
    <w:rsid w:val="00690BFB"/>
    <w:rsid w:val="00693D0A"/>
    <w:rsid w:val="0069687E"/>
    <w:rsid w:val="00696C07"/>
    <w:rsid w:val="006970AF"/>
    <w:rsid w:val="00697216"/>
    <w:rsid w:val="006A43B7"/>
    <w:rsid w:val="006A4C91"/>
    <w:rsid w:val="006A6C78"/>
    <w:rsid w:val="006B07ED"/>
    <w:rsid w:val="006B4E34"/>
    <w:rsid w:val="006B7E9B"/>
    <w:rsid w:val="006C36C1"/>
    <w:rsid w:val="006C38C5"/>
    <w:rsid w:val="006C729A"/>
    <w:rsid w:val="006D128C"/>
    <w:rsid w:val="006D12EE"/>
    <w:rsid w:val="006D5B4A"/>
    <w:rsid w:val="006D5DEC"/>
    <w:rsid w:val="006E2A00"/>
    <w:rsid w:val="006F0DD4"/>
    <w:rsid w:val="006F3F13"/>
    <w:rsid w:val="006F78DE"/>
    <w:rsid w:val="00700545"/>
    <w:rsid w:val="00700579"/>
    <w:rsid w:val="0070348D"/>
    <w:rsid w:val="007052BB"/>
    <w:rsid w:val="0071155C"/>
    <w:rsid w:val="007117F2"/>
    <w:rsid w:val="00711E5D"/>
    <w:rsid w:val="007154AD"/>
    <w:rsid w:val="007226BE"/>
    <w:rsid w:val="00723AD8"/>
    <w:rsid w:val="00726DB0"/>
    <w:rsid w:val="00732E57"/>
    <w:rsid w:val="00742F5C"/>
    <w:rsid w:val="007464D9"/>
    <w:rsid w:val="00750D18"/>
    <w:rsid w:val="00751B8A"/>
    <w:rsid w:val="00752CC8"/>
    <w:rsid w:val="00754667"/>
    <w:rsid w:val="00765350"/>
    <w:rsid w:val="00765471"/>
    <w:rsid w:val="00772931"/>
    <w:rsid w:val="00775C13"/>
    <w:rsid w:val="00780432"/>
    <w:rsid w:val="0078198D"/>
    <w:rsid w:val="0078569D"/>
    <w:rsid w:val="00787DC2"/>
    <w:rsid w:val="00787E03"/>
    <w:rsid w:val="0079066E"/>
    <w:rsid w:val="00795261"/>
    <w:rsid w:val="0079702E"/>
    <w:rsid w:val="007A1A2E"/>
    <w:rsid w:val="007A287C"/>
    <w:rsid w:val="007A3173"/>
    <w:rsid w:val="007A37C8"/>
    <w:rsid w:val="007A5427"/>
    <w:rsid w:val="007B528A"/>
    <w:rsid w:val="007B5F51"/>
    <w:rsid w:val="007B6C11"/>
    <w:rsid w:val="007C0015"/>
    <w:rsid w:val="007C216E"/>
    <w:rsid w:val="007C2D42"/>
    <w:rsid w:val="007C375F"/>
    <w:rsid w:val="007C4010"/>
    <w:rsid w:val="007D257A"/>
    <w:rsid w:val="007D48CC"/>
    <w:rsid w:val="007D4F6F"/>
    <w:rsid w:val="007D682F"/>
    <w:rsid w:val="007D7811"/>
    <w:rsid w:val="007E1D72"/>
    <w:rsid w:val="007E2AB0"/>
    <w:rsid w:val="007E2DA4"/>
    <w:rsid w:val="007E3570"/>
    <w:rsid w:val="007E5573"/>
    <w:rsid w:val="007E77CF"/>
    <w:rsid w:val="007F1288"/>
    <w:rsid w:val="007F5897"/>
    <w:rsid w:val="00806FDD"/>
    <w:rsid w:val="00811F39"/>
    <w:rsid w:val="00815E3C"/>
    <w:rsid w:val="00820C3B"/>
    <w:rsid w:val="00822B32"/>
    <w:rsid w:val="00823CCF"/>
    <w:rsid w:val="008309B7"/>
    <w:rsid w:val="008314A7"/>
    <w:rsid w:val="00833AAC"/>
    <w:rsid w:val="00840005"/>
    <w:rsid w:val="0084000C"/>
    <w:rsid w:val="00842709"/>
    <w:rsid w:val="008442F3"/>
    <w:rsid w:val="008448BD"/>
    <w:rsid w:val="00852605"/>
    <w:rsid w:val="00852C9F"/>
    <w:rsid w:val="00861554"/>
    <w:rsid w:val="008615AF"/>
    <w:rsid w:val="0086174B"/>
    <w:rsid w:val="008625C2"/>
    <w:rsid w:val="00865B40"/>
    <w:rsid w:val="00867EE7"/>
    <w:rsid w:val="00867F8C"/>
    <w:rsid w:val="0087270E"/>
    <w:rsid w:val="008728E5"/>
    <w:rsid w:val="00877017"/>
    <w:rsid w:val="00877716"/>
    <w:rsid w:val="008819FE"/>
    <w:rsid w:val="0088478B"/>
    <w:rsid w:val="00885BD6"/>
    <w:rsid w:val="008860BD"/>
    <w:rsid w:val="00893264"/>
    <w:rsid w:val="0089438B"/>
    <w:rsid w:val="008A00FC"/>
    <w:rsid w:val="008A2A4F"/>
    <w:rsid w:val="008A540C"/>
    <w:rsid w:val="008A541B"/>
    <w:rsid w:val="008A7F02"/>
    <w:rsid w:val="008B2019"/>
    <w:rsid w:val="008B4769"/>
    <w:rsid w:val="008B4FD1"/>
    <w:rsid w:val="008B6BC7"/>
    <w:rsid w:val="008C0ECF"/>
    <w:rsid w:val="008C2492"/>
    <w:rsid w:val="008C4EA2"/>
    <w:rsid w:val="008D305E"/>
    <w:rsid w:val="008D79D3"/>
    <w:rsid w:val="008E0B2C"/>
    <w:rsid w:val="008E1150"/>
    <w:rsid w:val="008E51DC"/>
    <w:rsid w:val="008E5724"/>
    <w:rsid w:val="008F3076"/>
    <w:rsid w:val="008F4021"/>
    <w:rsid w:val="008F65C0"/>
    <w:rsid w:val="008F7A7E"/>
    <w:rsid w:val="008F7E19"/>
    <w:rsid w:val="00900C82"/>
    <w:rsid w:val="00901793"/>
    <w:rsid w:val="00903951"/>
    <w:rsid w:val="00903996"/>
    <w:rsid w:val="00916B97"/>
    <w:rsid w:val="00920BA0"/>
    <w:rsid w:val="00921862"/>
    <w:rsid w:val="00921D54"/>
    <w:rsid w:val="00923173"/>
    <w:rsid w:val="00924BA8"/>
    <w:rsid w:val="00925384"/>
    <w:rsid w:val="00926400"/>
    <w:rsid w:val="00930A71"/>
    <w:rsid w:val="00931404"/>
    <w:rsid w:val="00932C03"/>
    <w:rsid w:val="009355BA"/>
    <w:rsid w:val="009355FF"/>
    <w:rsid w:val="0094089F"/>
    <w:rsid w:val="00942FE8"/>
    <w:rsid w:val="009432DF"/>
    <w:rsid w:val="009532B3"/>
    <w:rsid w:val="009550AC"/>
    <w:rsid w:val="00960E16"/>
    <w:rsid w:val="00961E27"/>
    <w:rsid w:val="009643CB"/>
    <w:rsid w:val="00965FD3"/>
    <w:rsid w:val="00967E2F"/>
    <w:rsid w:val="00974FE5"/>
    <w:rsid w:val="009761D8"/>
    <w:rsid w:val="00980670"/>
    <w:rsid w:val="00980989"/>
    <w:rsid w:val="00982065"/>
    <w:rsid w:val="00984285"/>
    <w:rsid w:val="00987055"/>
    <w:rsid w:val="00987951"/>
    <w:rsid w:val="0099008C"/>
    <w:rsid w:val="00990E7F"/>
    <w:rsid w:val="00992E94"/>
    <w:rsid w:val="0099558A"/>
    <w:rsid w:val="009959A3"/>
    <w:rsid w:val="009A2147"/>
    <w:rsid w:val="009A2587"/>
    <w:rsid w:val="009B03D9"/>
    <w:rsid w:val="009B4803"/>
    <w:rsid w:val="009B4A45"/>
    <w:rsid w:val="009C24CB"/>
    <w:rsid w:val="009C3E4A"/>
    <w:rsid w:val="009C5521"/>
    <w:rsid w:val="009C6379"/>
    <w:rsid w:val="009D2D9F"/>
    <w:rsid w:val="009E2B39"/>
    <w:rsid w:val="009E4875"/>
    <w:rsid w:val="009E6DCA"/>
    <w:rsid w:val="009F4277"/>
    <w:rsid w:val="009F6C09"/>
    <w:rsid w:val="009F789E"/>
    <w:rsid w:val="00A004FF"/>
    <w:rsid w:val="00A045E1"/>
    <w:rsid w:val="00A10EBE"/>
    <w:rsid w:val="00A12E47"/>
    <w:rsid w:val="00A20F35"/>
    <w:rsid w:val="00A213F3"/>
    <w:rsid w:val="00A24C22"/>
    <w:rsid w:val="00A27233"/>
    <w:rsid w:val="00A27FF3"/>
    <w:rsid w:val="00A34D19"/>
    <w:rsid w:val="00A45FFE"/>
    <w:rsid w:val="00A46DB5"/>
    <w:rsid w:val="00A54866"/>
    <w:rsid w:val="00A551A2"/>
    <w:rsid w:val="00A56686"/>
    <w:rsid w:val="00A579E5"/>
    <w:rsid w:val="00A6566D"/>
    <w:rsid w:val="00A75631"/>
    <w:rsid w:val="00A80A91"/>
    <w:rsid w:val="00A81838"/>
    <w:rsid w:val="00A83BE8"/>
    <w:rsid w:val="00A83FBC"/>
    <w:rsid w:val="00A91C24"/>
    <w:rsid w:val="00A925AD"/>
    <w:rsid w:val="00A95DB3"/>
    <w:rsid w:val="00A966C6"/>
    <w:rsid w:val="00A97025"/>
    <w:rsid w:val="00AA0774"/>
    <w:rsid w:val="00AA1AD8"/>
    <w:rsid w:val="00AA2774"/>
    <w:rsid w:val="00AA4E44"/>
    <w:rsid w:val="00AA7101"/>
    <w:rsid w:val="00AB0073"/>
    <w:rsid w:val="00AB2273"/>
    <w:rsid w:val="00AB273A"/>
    <w:rsid w:val="00AB356A"/>
    <w:rsid w:val="00AB43D4"/>
    <w:rsid w:val="00AB7878"/>
    <w:rsid w:val="00AC1211"/>
    <w:rsid w:val="00AC144E"/>
    <w:rsid w:val="00AC41DD"/>
    <w:rsid w:val="00AD0A7C"/>
    <w:rsid w:val="00AD24A9"/>
    <w:rsid w:val="00AD672A"/>
    <w:rsid w:val="00AE07FC"/>
    <w:rsid w:val="00AE083C"/>
    <w:rsid w:val="00AE1674"/>
    <w:rsid w:val="00AE3820"/>
    <w:rsid w:val="00AE7C0A"/>
    <w:rsid w:val="00AF364D"/>
    <w:rsid w:val="00AF4946"/>
    <w:rsid w:val="00AF7265"/>
    <w:rsid w:val="00AF7402"/>
    <w:rsid w:val="00B0052E"/>
    <w:rsid w:val="00B02BDD"/>
    <w:rsid w:val="00B037E3"/>
    <w:rsid w:val="00B04854"/>
    <w:rsid w:val="00B114E9"/>
    <w:rsid w:val="00B13E9A"/>
    <w:rsid w:val="00B16B94"/>
    <w:rsid w:val="00B24248"/>
    <w:rsid w:val="00B269FE"/>
    <w:rsid w:val="00B30102"/>
    <w:rsid w:val="00B312AE"/>
    <w:rsid w:val="00B430A5"/>
    <w:rsid w:val="00B4416A"/>
    <w:rsid w:val="00B4609B"/>
    <w:rsid w:val="00B519BB"/>
    <w:rsid w:val="00B527E2"/>
    <w:rsid w:val="00B53B8B"/>
    <w:rsid w:val="00B57C03"/>
    <w:rsid w:val="00B65029"/>
    <w:rsid w:val="00B66EA9"/>
    <w:rsid w:val="00B7411C"/>
    <w:rsid w:val="00B74C9F"/>
    <w:rsid w:val="00B754B5"/>
    <w:rsid w:val="00B8125D"/>
    <w:rsid w:val="00B83719"/>
    <w:rsid w:val="00B94B87"/>
    <w:rsid w:val="00B94CF0"/>
    <w:rsid w:val="00B95683"/>
    <w:rsid w:val="00B97D00"/>
    <w:rsid w:val="00BA00A4"/>
    <w:rsid w:val="00BA10EA"/>
    <w:rsid w:val="00BA13B2"/>
    <w:rsid w:val="00BA2436"/>
    <w:rsid w:val="00BA3F9D"/>
    <w:rsid w:val="00BA5045"/>
    <w:rsid w:val="00BA560A"/>
    <w:rsid w:val="00BA6A96"/>
    <w:rsid w:val="00BB0D10"/>
    <w:rsid w:val="00BB4A9E"/>
    <w:rsid w:val="00BB6104"/>
    <w:rsid w:val="00BB62D2"/>
    <w:rsid w:val="00BB7BED"/>
    <w:rsid w:val="00BC2701"/>
    <w:rsid w:val="00BC3520"/>
    <w:rsid w:val="00BC4B7E"/>
    <w:rsid w:val="00BD201F"/>
    <w:rsid w:val="00BD55FE"/>
    <w:rsid w:val="00BD66BF"/>
    <w:rsid w:val="00BD7AD8"/>
    <w:rsid w:val="00BE07B2"/>
    <w:rsid w:val="00BE1E5C"/>
    <w:rsid w:val="00BF02EE"/>
    <w:rsid w:val="00BF03D7"/>
    <w:rsid w:val="00BF127F"/>
    <w:rsid w:val="00BF5B96"/>
    <w:rsid w:val="00BF762C"/>
    <w:rsid w:val="00C02FC8"/>
    <w:rsid w:val="00C04194"/>
    <w:rsid w:val="00C06BE2"/>
    <w:rsid w:val="00C072A9"/>
    <w:rsid w:val="00C1045A"/>
    <w:rsid w:val="00C11D77"/>
    <w:rsid w:val="00C12B51"/>
    <w:rsid w:val="00C13BE8"/>
    <w:rsid w:val="00C21B1F"/>
    <w:rsid w:val="00C21C9D"/>
    <w:rsid w:val="00C22097"/>
    <w:rsid w:val="00C22160"/>
    <w:rsid w:val="00C3102F"/>
    <w:rsid w:val="00C37BB0"/>
    <w:rsid w:val="00C41192"/>
    <w:rsid w:val="00C42E25"/>
    <w:rsid w:val="00C444CA"/>
    <w:rsid w:val="00C44C7A"/>
    <w:rsid w:val="00C473C4"/>
    <w:rsid w:val="00C5108A"/>
    <w:rsid w:val="00C51AFB"/>
    <w:rsid w:val="00C52111"/>
    <w:rsid w:val="00C531D2"/>
    <w:rsid w:val="00C55B9F"/>
    <w:rsid w:val="00C56F43"/>
    <w:rsid w:val="00C61646"/>
    <w:rsid w:val="00C6182F"/>
    <w:rsid w:val="00C64816"/>
    <w:rsid w:val="00C64CAE"/>
    <w:rsid w:val="00C65C90"/>
    <w:rsid w:val="00C66096"/>
    <w:rsid w:val="00C70A2A"/>
    <w:rsid w:val="00C70ED4"/>
    <w:rsid w:val="00C77B06"/>
    <w:rsid w:val="00C82521"/>
    <w:rsid w:val="00C850F3"/>
    <w:rsid w:val="00C863A8"/>
    <w:rsid w:val="00C91BD5"/>
    <w:rsid w:val="00C931C3"/>
    <w:rsid w:val="00C93F0D"/>
    <w:rsid w:val="00C94466"/>
    <w:rsid w:val="00CA1E4E"/>
    <w:rsid w:val="00CB0AA2"/>
    <w:rsid w:val="00CB136D"/>
    <w:rsid w:val="00CB27C4"/>
    <w:rsid w:val="00CB33FB"/>
    <w:rsid w:val="00CC201B"/>
    <w:rsid w:val="00CC5BE6"/>
    <w:rsid w:val="00CD0980"/>
    <w:rsid w:val="00CD0F00"/>
    <w:rsid w:val="00CD5EB2"/>
    <w:rsid w:val="00CD625E"/>
    <w:rsid w:val="00CD7AFC"/>
    <w:rsid w:val="00CE3676"/>
    <w:rsid w:val="00CE6E40"/>
    <w:rsid w:val="00CF2967"/>
    <w:rsid w:val="00CF73BC"/>
    <w:rsid w:val="00D0048C"/>
    <w:rsid w:val="00D01AF2"/>
    <w:rsid w:val="00D10040"/>
    <w:rsid w:val="00D12958"/>
    <w:rsid w:val="00D14927"/>
    <w:rsid w:val="00D21962"/>
    <w:rsid w:val="00D225FF"/>
    <w:rsid w:val="00D238A0"/>
    <w:rsid w:val="00D2435E"/>
    <w:rsid w:val="00D26032"/>
    <w:rsid w:val="00D27B2F"/>
    <w:rsid w:val="00D3050B"/>
    <w:rsid w:val="00D34D6A"/>
    <w:rsid w:val="00D35394"/>
    <w:rsid w:val="00D372DF"/>
    <w:rsid w:val="00D4429F"/>
    <w:rsid w:val="00D5500C"/>
    <w:rsid w:val="00D612A4"/>
    <w:rsid w:val="00D61601"/>
    <w:rsid w:val="00D71A19"/>
    <w:rsid w:val="00D73C3B"/>
    <w:rsid w:val="00D74470"/>
    <w:rsid w:val="00D75FD6"/>
    <w:rsid w:val="00D81504"/>
    <w:rsid w:val="00D8330F"/>
    <w:rsid w:val="00D862DE"/>
    <w:rsid w:val="00D867A9"/>
    <w:rsid w:val="00D86D16"/>
    <w:rsid w:val="00D87C3F"/>
    <w:rsid w:val="00D94D63"/>
    <w:rsid w:val="00D97201"/>
    <w:rsid w:val="00DA191F"/>
    <w:rsid w:val="00DA442E"/>
    <w:rsid w:val="00DB0EEA"/>
    <w:rsid w:val="00DB12DB"/>
    <w:rsid w:val="00DB1479"/>
    <w:rsid w:val="00DB30CE"/>
    <w:rsid w:val="00DB3221"/>
    <w:rsid w:val="00DB469E"/>
    <w:rsid w:val="00DB5AA5"/>
    <w:rsid w:val="00DB5DA2"/>
    <w:rsid w:val="00DB6ECB"/>
    <w:rsid w:val="00DB7D74"/>
    <w:rsid w:val="00DC01B1"/>
    <w:rsid w:val="00DC093D"/>
    <w:rsid w:val="00DC389F"/>
    <w:rsid w:val="00DD3B85"/>
    <w:rsid w:val="00DD4A02"/>
    <w:rsid w:val="00DD6AE1"/>
    <w:rsid w:val="00DE7CCC"/>
    <w:rsid w:val="00DF13F3"/>
    <w:rsid w:val="00DF3AA8"/>
    <w:rsid w:val="00DF4775"/>
    <w:rsid w:val="00DF79E8"/>
    <w:rsid w:val="00E0003E"/>
    <w:rsid w:val="00E00219"/>
    <w:rsid w:val="00E01630"/>
    <w:rsid w:val="00E020C1"/>
    <w:rsid w:val="00E027B0"/>
    <w:rsid w:val="00E04F4D"/>
    <w:rsid w:val="00E04F97"/>
    <w:rsid w:val="00E10F43"/>
    <w:rsid w:val="00E11494"/>
    <w:rsid w:val="00E127C4"/>
    <w:rsid w:val="00E13E83"/>
    <w:rsid w:val="00E20961"/>
    <w:rsid w:val="00E2099A"/>
    <w:rsid w:val="00E2107B"/>
    <w:rsid w:val="00E21EA6"/>
    <w:rsid w:val="00E22038"/>
    <w:rsid w:val="00E2557A"/>
    <w:rsid w:val="00E25BF6"/>
    <w:rsid w:val="00E31D2A"/>
    <w:rsid w:val="00E338DB"/>
    <w:rsid w:val="00E37125"/>
    <w:rsid w:val="00E37A99"/>
    <w:rsid w:val="00E4581A"/>
    <w:rsid w:val="00E47B54"/>
    <w:rsid w:val="00E5353C"/>
    <w:rsid w:val="00E550BC"/>
    <w:rsid w:val="00E55279"/>
    <w:rsid w:val="00E56498"/>
    <w:rsid w:val="00E576DC"/>
    <w:rsid w:val="00E6087A"/>
    <w:rsid w:val="00E6166D"/>
    <w:rsid w:val="00E65471"/>
    <w:rsid w:val="00E65986"/>
    <w:rsid w:val="00E66A92"/>
    <w:rsid w:val="00E67708"/>
    <w:rsid w:val="00E70292"/>
    <w:rsid w:val="00E70DF8"/>
    <w:rsid w:val="00E73460"/>
    <w:rsid w:val="00E75D11"/>
    <w:rsid w:val="00E80CFD"/>
    <w:rsid w:val="00E81090"/>
    <w:rsid w:val="00E87094"/>
    <w:rsid w:val="00E9016C"/>
    <w:rsid w:val="00E915D9"/>
    <w:rsid w:val="00E91B82"/>
    <w:rsid w:val="00EA0866"/>
    <w:rsid w:val="00EA30A1"/>
    <w:rsid w:val="00EA310F"/>
    <w:rsid w:val="00EA4064"/>
    <w:rsid w:val="00EA443C"/>
    <w:rsid w:val="00EA62B2"/>
    <w:rsid w:val="00EB15B1"/>
    <w:rsid w:val="00EC20B9"/>
    <w:rsid w:val="00EC40EB"/>
    <w:rsid w:val="00ED39F8"/>
    <w:rsid w:val="00ED564F"/>
    <w:rsid w:val="00EE15B5"/>
    <w:rsid w:val="00EE30F7"/>
    <w:rsid w:val="00EE34CB"/>
    <w:rsid w:val="00EF0C92"/>
    <w:rsid w:val="00EF5338"/>
    <w:rsid w:val="00F02067"/>
    <w:rsid w:val="00F02225"/>
    <w:rsid w:val="00F04B6D"/>
    <w:rsid w:val="00F12F32"/>
    <w:rsid w:val="00F166E2"/>
    <w:rsid w:val="00F21B2E"/>
    <w:rsid w:val="00F24E5E"/>
    <w:rsid w:val="00F263FC"/>
    <w:rsid w:val="00F2753E"/>
    <w:rsid w:val="00F30EE5"/>
    <w:rsid w:val="00F31508"/>
    <w:rsid w:val="00F31912"/>
    <w:rsid w:val="00F35B83"/>
    <w:rsid w:val="00F35F9B"/>
    <w:rsid w:val="00F36493"/>
    <w:rsid w:val="00F3651A"/>
    <w:rsid w:val="00F40C39"/>
    <w:rsid w:val="00F442A0"/>
    <w:rsid w:val="00F4587E"/>
    <w:rsid w:val="00F52345"/>
    <w:rsid w:val="00F56251"/>
    <w:rsid w:val="00F63D81"/>
    <w:rsid w:val="00F67536"/>
    <w:rsid w:val="00F678FF"/>
    <w:rsid w:val="00F8038D"/>
    <w:rsid w:val="00F81B6D"/>
    <w:rsid w:val="00F877B2"/>
    <w:rsid w:val="00F96919"/>
    <w:rsid w:val="00F96A23"/>
    <w:rsid w:val="00F97E40"/>
    <w:rsid w:val="00FA2AD2"/>
    <w:rsid w:val="00FA7A42"/>
    <w:rsid w:val="00FB02B6"/>
    <w:rsid w:val="00FB0B2B"/>
    <w:rsid w:val="00FB1159"/>
    <w:rsid w:val="00FB1C97"/>
    <w:rsid w:val="00FB2A23"/>
    <w:rsid w:val="00FB2D0E"/>
    <w:rsid w:val="00FB33ED"/>
    <w:rsid w:val="00FB60D3"/>
    <w:rsid w:val="00FB69D9"/>
    <w:rsid w:val="00FC2AA9"/>
    <w:rsid w:val="00FC347C"/>
    <w:rsid w:val="00FD4510"/>
    <w:rsid w:val="00FD5D65"/>
    <w:rsid w:val="00FE0468"/>
    <w:rsid w:val="00FE428E"/>
    <w:rsid w:val="00FE7778"/>
    <w:rsid w:val="00FE7D93"/>
    <w:rsid w:val="00FF0EEE"/>
    <w:rsid w:val="00FF545D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2D3E9E79"/>
  <w15:chartTrackingRefBased/>
  <w15:docId w15:val="{FEF57EDC-857A-4DD9-8768-FE4DAA76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318"/>
      </w:tabs>
      <w:spacing w:line="280" w:lineRule="atLeast"/>
    </w:pPr>
    <w:rPr>
      <w:sz w:val="22"/>
      <w:lang w:eastAsia="en-US"/>
    </w:rPr>
  </w:style>
  <w:style w:type="paragraph" w:styleId="Rubrik1">
    <w:name w:val="heading 1"/>
    <w:basedOn w:val="Normal"/>
    <w:next w:val="Normal"/>
    <w:qFormat/>
    <w:pPr>
      <w:keepNext/>
      <w:spacing w:line="360" w:lineRule="exact"/>
      <w:outlineLvl w:val="0"/>
    </w:pPr>
    <w:rPr>
      <w:rFonts w:ascii="Arial Black" w:hAnsi="Arial Black"/>
      <w:sz w:val="28"/>
    </w:rPr>
  </w:style>
  <w:style w:type="paragraph" w:styleId="Rubrik2">
    <w:name w:val="heading 2"/>
    <w:basedOn w:val="Normal"/>
    <w:next w:val="Normal"/>
    <w:link w:val="Rubrik2Char"/>
    <w:qFormat/>
    <w:pPr>
      <w:keepNext/>
      <w:outlineLvl w:val="1"/>
    </w:pPr>
    <w:rPr>
      <w:rFonts w:ascii="Arial Black" w:hAnsi="Arial Black" w:cs="Arial"/>
      <w:bCs/>
      <w:iCs/>
      <w:sz w:val="20"/>
      <w:szCs w:val="28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0"/>
    </w:rPr>
  </w:style>
  <w:style w:type="paragraph" w:styleId="Rubrik4">
    <w:name w:val="heading 4"/>
    <w:basedOn w:val="Rubrik3"/>
    <w:next w:val="Normal"/>
    <w:qFormat/>
    <w:pPr>
      <w:outlineLvl w:val="3"/>
    </w:pPr>
    <w:rPr>
      <w:b w:val="0"/>
      <w:bCs/>
      <w:szCs w:val="28"/>
    </w:rPr>
  </w:style>
  <w:style w:type="paragraph" w:styleId="Rubrik5">
    <w:name w:val="heading 5"/>
    <w:basedOn w:val="Normal"/>
    <w:next w:val="Normal"/>
    <w:qFormat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qFormat/>
    <w:pPr>
      <w:numPr>
        <w:ilvl w:val="5"/>
        <w:numId w:val="6"/>
      </w:numPr>
      <w:spacing w:before="240" w:after="60"/>
      <w:outlineLvl w:val="5"/>
    </w:pPr>
    <w:rPr>
      <w:b/>
      <w:bCs/>
      <w:szCs w:val="22"/>
    </w:rPr>
  </w:style>
  <w:style w:type="paragraph" w:styleId="Rubrik7">
    <w:name w:val="heading 7"/>
    <w:basedOn w:val="Normal"/>
    <w:next w:val="Normal"/>
    <w:qFormat/>
    <w:pPr>
      <w:numPr>
        <w:ilvl w:val="6"/>
        <w:numId w:val="6"/>
      </w:numPr>
      <w:spacing w:before="240" w:after="60"/>
      <w:outlineLvl w:val="6"/>
    </w:pPr>
    <w:rPr>
      <w:sz w:val="24"/>
      <w:szCs w:val="24"/>
    </w:rPr>
  </w:style>
  <w:style w:type="paragraph" w:styleId="Rubrik8">
    <w:name w:val="heading 8"/>
    <w:basedOn w:val="Normal"/>
    <w:next w:val="Normal"/>
    <w:qFormat/>
    <w:pPr>
      <w:numPr>
        <w:ilvl w:val="7"/>
        <w:numId w:val="6"/>
      </w:numPr>
      <w:spacing w:before="240" w:after="60"/>
      <w:outlineLvl w:val="7"/>
    </w:pPr>
    <w:rPr>
      <w:i/>
      <w:iCs/>
      <w:sz w:val="24"/>
      <w:szCs w:val="24"/>
    </w:rPr>
  </w:style>
  <w:style w:type="paragraph" w:styleId="Rubrik9">
    <w:name w:val="heading 9"/>
    <w:basedOn w:val="Normal"/>
    <w:next w:val="Normal"/>
    <w:qFormat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  <w:spacing w:line="220" w:lineRule="exact"/>
      <w:jc w:val="center"/>
    </w:pPr>
    <w:rPr>
      <w:rFonts w:ascii="Arial" w:hAnsi="Arial"/>
      <w:sz w:val="14"/>
    </w:rPr>
  </w:style>
  <w:style w:type="character" w:styleId="Sidnummer">
    <w:name w:val="page number"/>
    <w:rPr>
      <w:rFonts w:ascii="Arial" w:hAnsi="Arial"/>
      <w:sz w:val="14"/>
    </w:rPr>
  </w:style>
  <w:style w:type="paragraph" w:styleId="Numreradlista">
    <w:name w:val="List Number"/>
    <w:basedOn w:val="Normal"/>
    <w:next w:val="Listafortstt"/>
    <w:pPr>
      <w:numPr>
        <w:numId w:val="4"/>
      </w:numPr>
      <w:spacing w:after="240"/>
    </w:pPr>
    <w:rPr>
      <w:lang w:val="en-GB"/>
    </w:rPr>
  </w:style>
  <w:style w:type="character" w:styleId="Kommentarsreferens">
    <w:name w:val="annotation reference"/>
    <w:semiHidden/>
    <w:rPr>
      <w:sz w:val="16"/>
      <w:szCs w:val="16"/>
    </w:rPr>
  </w:style>
  <w:style w:type="paragraph" w:styleId="Listafortstt">
    <w:name w:val="List Continue"/>
    <w:basedOn w:val="Numreradlista"/>
    <w:next w:val="Normal"/>
    <w:pPr>
      <w:numPr>
        <w:numId w:val="1"/>
      </w:numPr>
      <w:spacing w:line="260" w:lineRule="exact"/>
    </w:pPr>
  </w:style>
  <w:style w:type="paragraph" w:styleId="Kommentarer">
    <w:name w:val="annotation text"/>
    <w:basedOn w:val="Normal"/>
    <w:link w:val="KommentarerChar"/>
    <w:semiHidden/>
    <w:rPr>
      <w:sz w:val="20"/>
      <w:lang w:val="x-none"/>
    </w:rPr>
  </w:style>
  <w:style w:type="paragraph" w:customStyle="1" w:styleId="EgenNumreradLista">
    <w:name w:val="Egen Numrerad Lista"/>
    <w:basedOn w:val="Normal"/>
    <w:rsid w:val="00AC144E"/>
    <w:pPr>
      <w:numPr>
        <w:numId w:val="3"/>
      </w:numPr>
      <w:spacing w:after="240"/>
    </w:pPr>
  </w:style>
  <w:style w:type="paragraph" w:customStyle="1" w:styleId="EgenNumreradLista2">
    <w:name w:val="Egen Numrerad Lista 2"/>
    <w:basedOn w:val="Normal"/>
    <w:rsid w:val="00AC144E"/>
    <w:pPr>
      <w:numPr>
        <w:numId w:val="5"/>
      </w:numPr>
      <w:spacing w:after="240"/>
    </w:pPr>
  </w:style>
  <w:style w:type="paragraph" w:customStyle="1" w:styleId="Nomal-Arial">
    <w:name w:val="Nomal - Arial"/>
    <w:pPr>
      <w:spacing w:line="260" w:lineRule="exact"/>
    </w:pPr>
    <w:rPr>
      <w:rFonts w:ascii="Arial" w:hAnsi="Arial"/>
      <w:sz w:val="18"/>
      <w:lang w:val="en-GB" w:eastAsia="en-US"/>
    </w:rPr>
  </w:style>
  <w:style w:type="paragraph" w:styleId="Numreradlista4">
    <w:name w:val="List Number 4"/>
    <w:basedOn w:val="Normal"/>
    <w:pPr>
      <w:numPr>
        <w:numId w:val="2"/>
      </w:numPr>
    </w:pPr>
  </w:style>
  <w:style w:type="paragraph" w:customStyle="1" w:styleId="Dnr">
    <w:name w:val="Dnr"/>
    <w:basedOn w:val="Normal"/>
    <w:next w:val="Normal"/>
    <w:rPr>
      <w:rFonts w:ascii="Arial" w:hAnsi="Arial"/>
      <w:sz w:val="18"/>
    </w:rPr>
  </w:style>
  <w:style w:type="paragraph" w:styleId="Dokumentversikt">
    <w:name w:val="Document Map"/>
    <w:basedOn w:val="Normal"/>
    <w:semiHidden/>
    <w:rsid w:val="005572D7"/>
    <w:pPr>
      <w:shd w:val="clear" w:color="auto" w:fill="000080"/>
    </w:pPr>
    <w:rPr>
      <w:rFonts w:ascii="Tahoma" w:hAnsi="Tahoma" w:cs="Tahoma"/>
      <w:sz w:val="20"/>
    </w:rPr>
  </w:style>
  <w:style w:type="character" w:customStyle="1" w:styleId="Rubrik2Char">
    <w:name w:val="Rubrik 2 Char"/>
    <w:link w:val="Rubrik2"/>
    <w:rsid w:val="00DB1479"/>
    <w:rPr>
      <w:rFonts w:ascii="Arial Black" w:hAnsi="Arial Black" w:cs="Arial"/>
      <w:bCs/>
      <w:iCs/>
      <w:szCs w:val="28"/>
      <w:lang w:val="sv-SE" w:eastAsia="en-US" w:bidi="ar-SA"/>
    </w:rPr>
  </w:style>
  <w:style w:type="paragraph" w:styleId="Liststycke">
    <w:name w:val="List Paragraph"/>
    <w:basedOn w:val="Normal"/>
    <w:uiPriority w:val="34"/>
    <w:qFormat/>
    <w:rsid w:val="005E2031"/>
    <w:pPr>
      <w:ind w:left="1304"/>
    </w:pPr>
  </w:style>
  <w:style w:type="paragraph" w:styleId="Ballongtext">
    <w:name w:val="Balloon Text"/>
    <w:basedOn w:val="Normal"/>
    <w:link w:val="BallongtextChar"/>
    <w:rsid w:val="00301775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ngtextChar">
    <w:name w:val="Ballongtext Char"/>
    <w:link w:val="Ballongtext"/>
    <w:rsid w:val="00301775"/>
    <w:rPr>
      <w:rFonts w:ascii="Tahoma" w:hAnsi="Tahoma" w:cs="Tahoma"/>
      <w:sz w:val="16"/>
      <w:szCs w:val="16"/>
      <w:lang w:eastAsia="en-US"/>
    </w:rPr>
  </w:style>
  <w:style w:type="paragraph" w:styleId="Brdtext">
    <w:name w:val="Body Text"/>
    <w:basedOn w:val="Normal"/>
    <w:link w:val="BrdtextChar"/>
    <w:rsid w:val="000E170B"/>
    <w:pPr>
      <w:jc w:val="both"/>
    </w:pPr>
    <w:rPr>
      <w:lang w:val="x-none"/>
    </w:rPr>
  </w:style>
  <w:style w:type="character" w:customStyle="1" w:styleId="BrdtextChar">
    <w:name w:val="Brödtext Char"/>
    <w:link w:val="Brdtext"/>
    <w:rsid w:val="000E170B"/>
    <w:rPr>
      <w:sz w:val="22"/>
      <w:lang w:val="x-none" w:eastAsia="en-US"/>
    </w:rPr>
  </w:style>
  <w:style w:type="paragraph" w:customStyle="1" w:styleId="Default">
    <w:name w:val="Default"/>
    <w:rsid w:val="005758B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Kommentarsmne">
    <w:name w:val="annotation subject"/>
    <w:basedOn w:val="Kommentarer"/>
    <w:next w:val="Kommentarer"/>
    <w:link w:val="KommentarsmneChar"/>
    <w:rsid w:val="00921862"/>
    <w:rPr>
      <w:b/>
      <w:bCs/>
    </w:rPr>
  </w:style>
  <w:style w:type="character" w:customStyle="1" w:styleId="KommentarerChar">
    <w:name w:val="Kommentarer Char"/>
    <w:link w:val="Kommentarer"/>
    <w:semiHidden/>
    <w:rsid w:val="00921862"/>
    <w:rPr>
      <w:lang w:eastAsia="en-US"/>
    </w:rPr>
  </w:style>
  <w:style w:type="character" w:customStyle="1" w:styleId="KommentarsmneChar">
    <w:name w:val="Kommentarsämne Char"/>
    <w:link w:val="Kommentarsmne"/>
    <w:rsid w:val="00921862"/>
    <w:rPr>
      <w:b/>
      <w:bCs/>
      <w:lang w:eastAsia="en-US"/>
    </w:rPr>
  </w:style>
  <w:style w:type="character" w:styleId="Hyperlnk">
    <w:name w:val="Hyperlink"/>
    <w:rsid w:val="004A503B"/>
    <w:rPr>
      <w:color w:val="0000FF"/>
      <w:u w:val="single"/>
    </w:rPr>
  </w:style>
  <w:style w:type="character" w:styleId="AnvndHyperlnk">
    <w:name w:val="FollowedHyperlink"/>
    <w:rsid w:val="00901793"/>
    <w:rPr>
      <w:color w:val="800080"/>
      <w:u w:val="single"/>
    </w:rPr>
  </w:style>
  <w:style w:type="paragraph" w:styleId="Brdtext2">
    <w:name w:val="Body Text 2"/>
    <w:basedOn w:val="Normal"/>
    <w:link w:val="Brdtext2Char"/>
    <w:rsid w:val="000A7E3B"/>
    <w:pPr>
      <w:tabs>
        <w:tab w:val="left" w:pos="3969"/>
      </w:tabs>
      <w:spacing w:after="120" w:line="480" w:lineRule="auto"/>
    </w:pPr>
    <w:rPr>
      <w:lang w:val="x-none"/>
    </w:rPr>
  </w:style>
  <w:style w:type="character" w:customStyle="1" w:styleId="Brdtext2Char">
    <w:name w:val="Brödtext 2 Char"/>
    <w:link w:val="Brdtext2"/>
    <w:rsid w:val="000A7E3B"/>
    <w:rPr>
      <w:sz w:val="22"/>
      <w:lang w:eastAsia="en-US"/>
    </w:rPr>
  </w:style>
  <w:style w:type="table" w:styleId="Tabellrutnt">
    <w:name w:val="Table Grid"/>
    <w:basedOn w:val="Normaltabell"/>
    <w:uiPriority w:val="59"/>
    <w:rsid w:val="001A4F7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326BBD"/>
    <w:pPr>
      <w:tabs>
        <w:tab w:val="clear" w:pos="5318"/>
      </w:tabs>
      <w:spacing w:before="100" w:beforeAutospacing="1" w:after="100" w:afterAutospacing="1" w:line="240" w:lineRule="auto"/>
    </w:pPr>
    <w:rPr>
      <w:sz w:val="24"/>
      <w:szCs w:val="24"/>
      <w:lang w:eastAsia="sv-SE"/>
    </w:rPr>
  </w:style>
  <w:style w:type="character" w:customStyle="1" w:styleId="normaltextrun">
    <w:name w:val="normaltextrun"/>
    <w:basedOn w:val="Standardstycketeckensnitt"/>
    <w:rsid w:val="00326BBD"/>
  </w:style>
  <w:style w:type="character" w:customStyle="1" w:styleId="eop">
    <w:name w:val="eop"/>
    <w:basedOn w:val="Standardstycketeckensnitt"/>
    <w:rsid w:val="00326BBD"/>
  </w:style>
  <w:style w:type="character" w:customStyle="1" w:styleId="spellingerror">
    <w:name w:val="spellingerror"/>
    <w:basedOn w:val="Standardstycketeckensnitt"/>
    <w:rsid w:val="00326BBD"/>
  </w:style>
  <w:style w:type="paragraph" w:styleId="Beskrivning">
    <w:name w:val="caption"/>
    <w:basedOn w:val="Normal"/>
    <w:next w:val="Normal"/>
    <w:unhideWhenUsed/>
    <w:qFormat/>
    <w:rsid w:val="007A1A2E"/>
    <w:rPr>
      <w:b/>
      <w:bCs/>
      <w:sz w:val="20"/>
    </w:rPr>
  </w:style>
  <w:style w:type="character" w:styleId="Olstomnmnande">
    <w:name w:val="Unresolved Mention"/>
    <w:uiPriority w:val="99"/>
    <w:semiHidden/>
    <w:unhideWhenUsed/>
    <w:rsid w:val="00F678FF"/>
    <w:rPr>
      <w:color w:val="605E5C"/>
      <w:shd w:val="clear" w:color="auto" w:fill="E1DFDD"/>
    </w:rPr>
  </w:style>
  <w:style w:type="character" w:styleId="Stark">
    <w:name w:val="Strong"/>
    <w:uiPriority w:val="22"/>
    <w:qFormat/>
    <w:rsid w:val="00F678FF"/>
    <w:rPr>
      <w:b/>
      <w:bCs/>
    </w:rPr>
  </w:style>
  <w:style w:type="paragraph" w:styleId="Normalwebb">
    <w:name w:val="Normal (Web)"/>
    <w:basedOn w:val="Normal"/>
    <w:uiPriority w:val="99"/>
    <w:unhideWhenUsed/>
    <w:rsid w:val="00E10F43"/>
    <w:pPr>
      <w:tabs>
        <w:tab w:val="clear" w:pos="5318"/>
      </w:tabs>
      <w:spacing w:before="100" w:beforeAutospacing="1" w:after="100" w:afterAutospacing="1" w:line="240" w:lineRule="auto"/>
    </w:pPr>
    <w:rPr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9287">
              <w:marLeft w:val="0"/>
              <w:marRight w:val="0"/>
              <w:marTop w:val="27"/>
              <w:marBottom w:val="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4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2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8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8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7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1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2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2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8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1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5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3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7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0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5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51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12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8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6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53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77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02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1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7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51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2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95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2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09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9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34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7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0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2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6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5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8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93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06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3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6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7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87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5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4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5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73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6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3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47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6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93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4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28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86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99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04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77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30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5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7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69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8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71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8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41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7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46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3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3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8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7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4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86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73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2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28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86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50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6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3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94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3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9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1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0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88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65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97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85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4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34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4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81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7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36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0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4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7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57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54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7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6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76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9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1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9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78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0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8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28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27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1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9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67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89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7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45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83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70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63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5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2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3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1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96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63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2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4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9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3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36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7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1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50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1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1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5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5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37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8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9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2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6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7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1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4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08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3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4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6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2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5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0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4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2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92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8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0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72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6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51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70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7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8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10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22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2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97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8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7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2918">
              <w:marLeft w:val="0"/>
              <w:marRight w:val="0"/>
              <w:marTop w:val="27"/>
              <w:marBottom w:val="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4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85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8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40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6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28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9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86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55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1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4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60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97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69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29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6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1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08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1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7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65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4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34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43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4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5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9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9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4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8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29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1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3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7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8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4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01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63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3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29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6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93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32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66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2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9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32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6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6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93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4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81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75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8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3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4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0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4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1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82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8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1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6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6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52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71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51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3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86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5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75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05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88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0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1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54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53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3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4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92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5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3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alstersalven.se/ta-del-av-vattenradets-truminventering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facebook.com/AlstersalvensVattenrad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alstersalven.s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alstersalven.se/tomma-tvatta-torka/" TargetMode="Externa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alstersalven.se/aterkoppling-efter-arsmotet/" TargetMode="External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\KarlstadsKommun\Mallar\Gemensamma\brev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>
  <LongProp xmlns="" name="TaxCatchAll"><![CDATA[6;#Teknik- och fastighetsförv|3229773b-56e0-429a-96ae-4b8abb03ca0e;#5;#Ej process|a86c2502-7b97-41b0-90df-5b8d5f2ce7ca;#4;#Aktuellt|4ffc7aaa-9fec-4498-ba31-fca1cefbade4;#3;#1 - Normala krav|55a84703-1395-486b-81e1-0091c67d8a0e;#1;#Dokument|5c09fdb5-f032-4876-8da2-f1ca59c040a3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ell Word" ma:contentTypeID="0x010100B2F005B75ACF443E8E6B2D48A2046F29010074B3C28FAED29E43BDC86A20DB0AB618" ma:contentTypeVersion="16" ma:contentTypeDescription="Innehållstyp beskriver vilken typ av dokument du vill spara, exempelvis ett generellt Word-dokument eller ett mötesdokument." ma:contentTypeScope="" ma:versionID="f51d0ab8aa5f7db9feb0e96446654e71">
  <xsd:schema xmlns:xsd="http://www.w3.org/2001/XMLSchema" xmlns:xs="http://www.w3.org/2001/XMLSchema" xmlns:p="http://schemas.microsoft.com/office/2006/metadata/properties" xmlns:ns2="23a27b47-c3c2-4f81-861a-64faaf42800e" xmlns:ns3="c5870043-91eb-4c42-a83f-c5446d7ba710" targetNamespace="http://schemas.microsoft.com/office/2006/metadata/properties" ma:root="true" ma:fieldsID="4620538d704d3d5a72b6e35fb5c94ce2" ns2:_="" ns3:_="">
    <xsd:import namespace="23a27b47-c3c2-4f81-861a-64faaf42800e"/>
    <xsd:import namespace="c5870043-91eb-4c42-a83f-c5446d7ba710"/>
    <xsd:element name="properties">
      <xsd:complexType>
        <xsd:sequence>
          <xsd:element name="documentManagement">
            <xsd:complexType>
              <xsd:all>
                <xsd:element ref="ns2:d0eac89a2fb94daab383466ffa505889" minOccurs="0"/>
                <xsd:element ref="ns2:af9fe63a9c7c4bf09c60eaa4de7b5bcf" minOccurs="0"/>
                <xsd:element ref="ns2:i72cd72ec4c14244a2a3470d6f3e9a7c" minOccurs="0"/>
                <xsd:element ref="ns2:o1f3a5551bf745ab99b2b0cda3ee02cf" minOccurs="0"/>
                <xsd:element ref="ns2:kdDSF" minOccurs="0"/>
                <xsd:element ref="ns2:mc7df0365ace4028b33c75187479c270" minOccurs="0"/>
                <xsd:element ref="ns2:kdHandlaggare" minOccurs="0"/>
                <xsd:element ref="ns2:kdDiarienummer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27b47-c3c2-4f81-861a-64faaf42800e" elementFormDefault="qualified">
    <xsd:import namespace="http://schemas.microsoft.com/office/2006/documentManagement/types"/>
    <xsd:import namespace="http://schemas.microsoft.com/office/infopath/2007/PartnerControls"/>
    <xsd:element name="d0eac89a2fb94daab383466ffa505889" ma:index="8" ma:taxonomy="true" ma:internalName="d0eac89a2fb94daab383466ffa505889" ma:taxonomyFieldName="kdUtfardandeOrganisation" ma:displayName="Utfärdande organisation" ma:indexed="true" ma:default="2;#Miljöförvaltningen|1aaa3b81-3010-4137-9ddd-8bff1a914071" ma:fieldId="{d0eac89a-2fb9-4daa-b383-466ffa505889}" ma:sspId="db98eb23-427e-45b1-9e22-aadb4296fdee" ma:termSetId="0e3c0439-1a6d-4f0e-9e03-76aef50d38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f9fe63a9c7c4bf09c60eaa4de7b5bcf" ma:index="10" ma:taxonomy="true" ma:internalName="af9fe63a9c7c4bf09c60eaa4de7b5bcf" ma:taxonomyFieldName="kdKonfidentialitetsklass" ma:displayName="Konfidentialitetsklass" ma:indexed="true" ma:default="3;#1 - Normala krav|55a84703-1395-486b-81e1-0091c67d8a0e" ma:fieldId="{af9fe63a-9c7c-4bf0-9c60-eaa4de7b5bcf}" ma:sspId="db98eb23-427e-45b1-9e22-aadb4296fdee" ma:termSetId="5376501d-5372-4a79-bf80-8d8035b553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2cd72ec4c14244a2a3470d6f3e9a7c" ma:index="12" ma:taxonomy="true" ma:internalName="i72cd72ec4c14244a2a3470d6f3e9a7c" ma:taxonomyFieldName="kdProcess" ma:displayName="Process" ma:indexed="true" ma:default="5;#Ej process|a86c2502-7b97-41b0-90df-5b8d5f2ce7ca" ma:fieldId="{272cd72e-c4c1-4244-a2a3-470d6f3e9a7c}" ma:sspId="db98eb23-427e-45b1-9e22-aadb4296fdee" ma:termSetId="d47fdd05-c4f1-4a68-be7f-2790ab51cdf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1f3a5551bf745ab99b2b0cda3ee02cf" ma:index="14" ma:taxonomy="true" ma:internalName="o1f3a5551bf745ab99b2b0cda3ee02cf" ma:taxonomyFieldName="kdHandlingstyp" ma:displayName="Handlingstyp" ma:indexed="true" ma:default="1;#Dokument|5c09fdb5-f032-4876-8da2-f1ca59c040a3" ma:fieldId="{81f3a555-1bf7-45ab-99b2-b0cda3ee02cf}" ma:sspId="db98eb23-427e-45b1-9e22-aadb4296fdee" ma:termSetId="46d4eacf-01f8-4e10-bb75-67d8c9d278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dDSF" ma:index="16" nillable="true" ma:displayName="DSF" ma:default="1" ma:description="Finns det personrelaterad data i dokumentet som faller inom DataSkyddsFörordningens (DSF) regler enligt GDPR (Global Data Protection Regulation)" ma:indexed="true" ma:internalName="kdDSF">
      <xsd:simpleType>
        <xsd:restriction base="dms:Boolean"/>
      </xsd:simpleType>
    </xsd:element>
    <xsd:element name="mc7df0365ace4028b33c75187479c270" ma:index="17" ma:taxonomy="true" ma:internalName="mc7df0365ace4028b33c75187479c270" ma:taxonomyFieldName="kdGallring" ma:displayName="Gallring" ma:indexed="true" ma:default="4;#Aktuellt|4ffc7aaa-9fec-4498-ba31-fca1cefbade4" ma:fieldId="{6c7df036-5ace-4028-b33c-75187479c270}" ma:sspId="db98eb23-427e-45b1-9e22-aadb4296fdee" ma:termSetId="bc661943-1cba-48f8-9086-0f73c5219c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dHandlaggare" ma:index="19" nillable="true" ma:displayName="Handläggare" ma:description="Ange ansvarig handläggare av dokumentet eller ärendet" ma:indexed="true" ma:internalName="kdHandlagg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dDiarienummer" ma:index="20" nillable="true" ma:displayName="Diarienummer" ma:description="Dokumentets diarienummer om det är diariefört" ma:indexed="true" ma:internalName="kdDiarienummer">
      <xsd:simpleType>
        <xsd:restriction base="dms:Text"/>
      </xsd:simpleType>
    </xsd:element>
    <xsd:element name="SharedWithUsers" ma:index="2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db6c8880-fc42-4bb7-ac87-28729fb80dab}" ma:internalName="TaxCatchAll" ma:showField="CatchAllData" ma:web="23a27b47-c3c2-4f81-861a-64faaf4280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70043-91eb-4c42-a83f-c5446d7ba7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Bildmarkeringar" ma:readOnly="false" ma:fieldId="{5cf76f15-5ced-4ddc-b409-7134ff3c332f}" ma:taxonomyMulti="true" ma:sspId="db98eb23-427e-45b1-9e22-aadb4296fd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0eac89a2fb94daab383466ffa505889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Teknik- och fastighetsförv</TermName>
          <TermId xmlns="http://schemas.microsoft.com/office/infopath/2007/PartnerControls">3229773b-56e0-429a-96ae-4b8abb03ca0e</TermId>
        </TermInfo>
      </Terms>
    </d0eac89a2fb94daab383466ffa505889>
    <kdDiarienummer xmlns="23a27b47-c3c2-4f81-861a-64faaf42800e" xsi:nil="true"/>
    <i72cd72ec4c14244a2a3470d6f3e9a7c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Ej process</TermName>
          <TermId xmlns="http://schemas.microsoft.com/office/infopath/2007/PartnerControls">a86c2502-7b97-41b0-90df-5b8d5f2ce7ca</TermId>
        </TermInfo>
      </Terms>
    </i72cd72ec4c14244a2a3470d6f3e9a7c>
    <lcf76f155ced4ddcb4097134ff3c332f xmlns="c5870043-91eb-4c42-a83f-c5446d7ba710">
      <Terms xmlns="http://schemas.microsoft.com/office/infopath/2007/PartnerControls"/>
    </lcf76f155ced4ddcb4097134ff3c332f>
    <o1f3a5551bf745ab99b2b0cda3ee02cf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Dokument</TermName>
          <TermId xmlns="http://schemas.microsoft.com/office/infopath/2007/PartnerControls">5c09fdb5-f032-4876-8da2-f1ca59c040a3</TermId>
        </TermInfo>
      </Terms>
    </o1f3a5551bf745ab99b2b0cda3ee02cf>
    <kdHandlaggare xmlns="23a27b47-c3c2-4f81-861a-64faaf42800e">
      <UserInfo>
        <DisplayName/>
        <AccountId xsi:nil="true"/>
        <AccountType/>
      </UserInfo>
    </kdHandlaggare>
    <TaxCatchAll xmlns="23a27b47-c3c2-4f81-861a-64faaf42800e">
      <Value>6</Value>
      <Value>5</Value>
      <Value>4</Value>
      <Value>3</Value>
      <Value>1</Value>
    </TaxCatchAll>
    <mc7df0365ace4028b33c75187479c270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Aktuellt</TermName>
          <TermId xmlns="http://schemas.microsoft.com/office/infopath/2007/PartnerControls">4ffc7aaa-9fec-4498-ba31-fca1cefbade4</TermId>
        </TermInfo>
      </Terms>
    </mc7df0365ace4028b33c75187479c270>
    <kdDSF xmlns="23a27b47-c3c2-4f81-861a-64faaf42800e">true</kdDSF>
    <af9fe63a9c7c4bf09c60eaa4de7b5bcf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1 - Normala krav</TermName>
          <TermId xmlns="http://schemas.microsoft.com/office/infopath/2007/PartnerControls">55a84703-1395-486b-81e1-0091c67d8a0e</TermId>
        </TermInfo>
      </Terms>
    </af9fe63a9c7c4bf09c60eaa4de7b5bcf>
  </documentManagement>
</p:properties>
</file>

<file path=customXml/itemProps1.xml><?xml version="1.0" encoding="utf-8"?>
<ds:datastoreItem xmlns:ds="http://schemas.openxmlformats.org/officeDocument/2006/customXml" ds:itemID="{B0397FB9-074F-4CBA-91E9-2FC20FF7E6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69EC4A-7F82-4592-A5EA-A54180B61886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9227F65B-F2C6-413A-AB5C-5555F4F9E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a27b47-c3c2-4f81-861a-64faaf42800e"/>
    <ds:schemaRef ds:uri="c5870043-91eb-4c42-a83f-c5446d7ba7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D38CBB-D222-44A7-998B-BC56C456494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F209C69-8B95-4651-8604-D212542125EB}">
  <ds:schemaRefs>
    <ds:schemaRef ds:uri="http://schemas.microsoft.com/office/2006/metadata/properties"/>
    <ds:schemaRef ds:uri="http://schemas.microsoft.com/office/infopath/2007/PartnerControls"/>
    <ds:schemaRef ds:uri="23a27b47-c3c2-4f81-861a-64faaf42800e"/>
    <ds:schemaRef ds:uri="c5870043-91eb-4c42-a83f-c5446d7ba7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111</TotalTime>
  <Pages>1</Pages>
  <Words>352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</vt:lpstr>
    </vt:vector>
  </TitlesOfParts>
  <Company>Karlstads kommun</Company>
  <LinksUpToDate>false</LinksUpToDate>
  <CharactersWithSpaces>2216</CharactersWithSpaces>
  <SharedDoc>false</SharedDoc>
  <HLinks>
    <vt:vector size="24" baseType="variant">
      <vt:variant>
        <vt:i4>3997756</vt:i4>
      </vt:variant>
      <vt:variant>
        <vt:i4>9</vt:i4>
      </vt:variant>
      <vt:variant>
        <vt:i4>0</vt:i4>
      </vt:variant>
      <vt:variant>
        <vt:i4>5</vt:i4>
      </vt:variant>
      <vt:variant>
        <vt:lpwstr>https://vimeo.com/789620894/fb147bfc01</vt:lpwstr>
      </vt:variant>
      <vt:variant>
        <vt:lpwstr/>
      </vt:variant>
      <vt:variant>
        <vt:i4>2228256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https://www.facebook.com/AlstersalvensVattenrad</vt:lpwstr>
      </vt:variant>
      <vt:variant>
        <vt:lpwstr/>
      </vt:variant>
      <vt:variant>
        <vt:i4>7143529</vt:i4>
      </vt:variant>
      <vt:variant>
        <vt:i4>3</vt:i4>
      </vt:variant>
      <vt:variant>
        <vt:i4>0</vt:i4>
      </vt:variant>
      <vt:variant>
        <vt:i4>5</vt:i4>
      </vt:variant>
      <vt:variant>
        <vt:lpwstr>http://alstersalven.se/</vt:lpwstr>
      </vt:variant>
      <vt:variant>
        <vt:lpwstr/>
      </vt:variant>
      <vt:variant>
        <vt:i4>7929902</vt:i4>
      </vt:variant>
      <vt:variant>
        <vt:i4>0</vt:i4>
      </vt:variant>
      <vt:variant>
        <vt:i4>0</vt:i4>
      </vt:variant>
      <vt:variant>
        <vt:i4>5</vt:i4>
      </vt:variant>
      <vt:variant>
        <vt:lpwstr>http://alstersalven.se/rapport-fran-vattenradens-dag-i-molkom/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Brevmall</dc:title>
  <dc:subject/>
  <dc:creator>CAKN00</dc:creator>
  <cp:keywords/>
  <dc:description>Mallen är gjord av Annika Norlén, 0247-798 123</dc:description>
  <cp:lastModifiedBy>Ida-Lis Rundin</cp:lastModifiedBy>
  <cp:revision>45</cp:revision>
  <cp:lastPrinted>2023-04-17T08:42:00Z</cp:lastPrinted>
  <dcterms:created xsi:type="dcterms:W3CDTF">2024-04-26T11:38:00Z</dcterms:created>
  <dcterms:modified xsi:type="dcterms:W3CDTF">2024-04-26T13:29:00Z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3.1D</vt:lpwstr>
  </property>
  <property fmtid="{D5CDD505-2E9C-101B-9397-08002B2CF9AE}" pid="3" name="Författare">
    <vt:lpwstr>Enterprise IT-tjänster, 054-18 62 62</vt:lpwstr>
  </property>
  <property fmtid="{D5CDD505-2E9C-101B-9397-08002B2CF9AE}" pid="4" name="Datum">
    <vt:lpwstr>2010-12-30</vt:lpwstr>
  </property>
  <property fmtid="{D5CDD505-2E9C-101B-9397-08002B2CF9AE}" pid="5" name="kdHandlingstyp">
    <vt:lpwstr>1;#Dokument|5c09fdb5-f032-4876-8da2-f1ca59c040a3</vt:lpwstr>
  </property>
  <property fmtid="{D5CDD505-2E9C-101B-9397-08002B2CF9AE}" pid="6" name="kdUtfardandeOrganisation">
    <vt:lpwstr>6;#Teknik- och fastighetsförv|3229773b-56e0-429a-96ae-4b8abb03ca0e</vt:lpwstr>
  </property>
  <property fmtid="{D5CDD505-2E9C-101B-9397-08002B2CF9AE}" pid="7" name="kdKonfidentialitetsklass">
    <vt:lpwstr>3;#1 - Normala krav|55a84703-1395-486b-81e1-0091c67d8a0e</vt:lpwstr>
  </property>
  <property fmtid="{D5CDD505-2E9C-101B-9397-08002B2CF9AE}" pid="8" name="kdProcess">
    <vt:lpwstr>5;#Ej process|a86c2502-7b97-41b0-90df-5b8d5f2ce7ca</vt:lpwstr>
  </property>
  <property fmtid="{D5CDD505-2E9C-101B-9397-08002B2CF9AE}" pid="9" name="kdGallring">
    <vt:lpwstr>4;#Aktuellt|4ffc7aaa-9fec-4498-ba31-fca1cefbade4</vt:lpwstr>
  </property>
  <property fmtid="{D5CDD505-2E9C-101B-9397-08002B2CF9AE}" pid="10" name="MediaServiceImageTags">
    <vt:lpwstr/>
  </property>
  <property fmtid="{D5CDD505-2E9C-101B-9397-08002B2CF9AE}" pid="11" name="ContentTypeId">
    <vt:lpwstr>0x010100B2F005B75ACF443E8E6B2D48A2046F29010074B3C28FAED29E43BDC86A20DB0AB618</vt:lpwstr>
  </property>
</Properties>
</file>