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8717" w:type="dxa"/>
        <w:tblInd w:w="14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15"/>
        <w:gridCol w:w="3402"/>
      </w:tblGrid>
      <w:tr w:rsidR="00EA62B2" w:rsidRPr="00AB2273" w14:paraId="5023B5ED" w14:textId="77777777" w:rsidTr="00D5500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315" w:type="dxa"/>
            <w:tcMar>
              <w:left w:w="0" w:type="dxa"/>
              <w:right w:w="0" w:type="dxa"/>
            </w:tcMar>
          </w:tcPr>
          <w:p w14:paraId="06CBFFBF" w14:textId="77777777" w:rsidR="00EA62B2" w:rsidRPr="00AB2273" w:rsidRDefault="000F437F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noProof/>
                <w:sz w:val="18"/>
              </w:rPr>
              <w:pict w14:anchorId="3B7A7DD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2050" type="#_x0000_t75" style="position:absolute;margin-left:372.35pt;margin-top:-104.75pt;width:73.95pt;height:104.6pt;z-index:1;mso-position-horizontal-relative:margin;mso-position-vertical-relative:margin">
                  <v:imagedata r:id="rId12" o:title="avrinning_alster_lagupplost"/>
                  <w10:wrap anchorx="margin" anchory="margin"/>
                </v:shape>
              </w:pict>
            </w:r>
          </w:p>
        </w:tc>
        <w:tc>
          <w:tcPr>
            <w:tcW w:w="3402" w:type="dxa"/>
          </w:tcPr>
          <w:p w14:paraId="5B1F0585" w14:textId="77777777" w:rsidR="00EA62B2" w:rsidRPr="00AB2273" w:rsidRDefault="00EA62B2">
            <w:pPr>
              <w:ind w:firstLine="67"/>
              <w:rPr>
                <w:rFonts w:cs="Arial"/>
                <w:sz w:val="18"/>
              </w:rPr>
            </w:pPr>
          </w:p>
        </w:tc>
      </w:tr>
    </w:tbl>
    <w:p w14:paraId="0507338C" w14:textId="5B1FED48" w:rsidR="00EA62B2" w:rsidRPr="00AB2273" w:rsidRDefault="00AA1AD8">
      <w:pPr>
        <w:pStyle w:val="Rubrik1"/>
      </w:pPr>
      <w:bookmarkStart w:id="0" w:name="bkmHandNamn"/>
      <w:bookmarkStart w:id="1" w:name="bkmTillAndraDok"/>
      <w:bookmarkStart w:id="2" w:name="bkmRubrikText"/>
      <w:bookmarkStart w:id="3" w:name="bkmRubrik"/>
      <w:bookmarkStart w:id="4" w:name="bkmRubrikTabort"/>
      <w:bookmarkEnd w:id="0"/>
      <w:bookmarkEnd w:id="2"/>
      <w:bookmarkEnd w:id="3"/>
      <w:r>
        <w:t>Al</w:t>
      </w:r>
      <w:r w:rsidR="00820C3B">
        <w:t xml:space="preserve">stersälvens </w:t>
      </w:r>
      <w:proofErr w:type="spellStart"/>
      <w:r w:rsidR="00820C3B">
        <w:t>vattenråd</w:t>
      </w:r>
      <w:r w:rsidR="00D5500C">
        <w:t>s</w:t>
      </w:r>
      <w:proofErr w:type="spellEnd"/>
      <w:r w:rsidR="00287A9C">
        <w:t xml:space="preserve"> </w:t>
      </w:r>
      <w:r w:rsidR="00D6034F">
        <w:t>årsmöte</w:t>
      </w:r>
      <w:r w:rsidR="00287A9C">
        <w:t xml:space="preserve"> den </w:t>
      </w:r>
      <w:r w:rsidR="00A0001D">
        <w:t>22</w:t>
      </w:r>
      <w:r w:rsidR="00823A30">
        <w:t xml:space="preserve"> maj 20</w:t>
      </w:r>
      <w:r w:rsidR="0094509C">
        <w:t>2</w:t>
      </w:r>
      <w:r w:rsidR="00A0001D">
        <w:t>4</w:t>
      </w:r>
    </w:p>
    <w:tbl>
      <w:tblPr>
        <w:tblW w:w="15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88"/>
        <w:gridCol w:w="7001"/>
        <w:gridCol w:w="7001"/>
      </w:tblGrid>
      <w:tr w:rsidR="00D6034F" w:rsidRPr="00AB2273" w14:paraId="0D5E8980" w14:textId="77777777" w:rsidTr="00D6034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</w:tcPr>
          <w:p w14:paraId="00512B4D" w14:textId="77777777" w:rsidR="00D6034F" w:rsidRPr="00AB2273" w:rsidRDefault="00D6034F">
            <w:pPr>
              <w:pStyle w:val="Dnr"/>
            </w:pPr>
            <w:bookmarkStart w:id="5" w:name="bkmDnr"/>
            <w:bookmarkStart w:id="6" w:name="bkmDnrTabell"/>
            <w:bookmarkStart w:id="7" w:name="bkmDnrTaBort"/>
            <w:bookmarkEnd w:id="1"/>
            <w:bookmarkEnd w:id="4"/>
            <w:bookmarkEnd w:id="5"/>
          </w:p>
        </w:tc>
        <w:tc>
          <w:tcPr>
            <w:tcW w:w="7001" w:type="dxa"/>
            <w:tcBorders>
              <w:top w:val="nil"/>
              <w:left w:val="nil"/>
              <w:bottom w:val="nil"/>
              <w:right w:val="nil"/>
            </w:tcBorders>
          </w:tcPr>
          <w:p w14:paraId="44F6C73E" w14:textId="77777777" w:rsidR="00D6034F" w:rsidRPr="00AB2273" w:rsidRDefault="00D6034F">
            <w:pPr>
              <w:pStyle w:val="Dnr"/>
            </w:pPr>
          </w:p>
        </w:tc>
        <w:tc>
          <w:tcPr>
            <w:tcW w:w="7001" w:type="dxa"/>
            <w:tcBorders>
              <w:top w:val="nil"/>
              <w:left w:val="nil"/>
              <w:bottom w:val="nil"/>
              <w:right w:val="nil"/>
            </w:tcBorders>
          </w:tcPr>
          <w:p w14:paraId="4A467E0D" w14:textId="77777777" w:rsidR="00D6034F" w:rsidRPr="00AB2273" w:rsidRDefault="00D6034F">
            <w:pPr>
              <w:pStyle w:val="Dnr"/>
            </w:pPr>
            <w:bookmarkStart w:id="8" w:name="bkmDpl"/>
            <w:bookmarkEnd w:id="8"/>
          </w:p>
        </w:tc>
      </w:tr>
      <w:bookmarkEnd w:id="6"/>
      <w:bookmarkEnd w:id="7"/>
    </w:tbl>
    <w:p w14:paraId="7ECD9FA1" w14:textId="77777777" w:rsidR="0046080E" w:rsidRDefault="0046080E" w:rsidP="0046080E"/>
    <w:p w14:paraId="3171E32B" w14:textId="0A611BDB" w:rsidR="0046080E" w:rsidRDefault="0004088F" w:rsidP="0046080E">
      <w:r>
        <w:t xml:space="preserve">Förra årsmötet blickade vi utanför vårt avrinningsområde i år är </w:t>
      </w:r>
      <w:r w:rsidR="00394086">
        <w:t>p</w:t>
      </w:r>
      <w:r w:rsidR="0046080E">
        <w:t xml:space="preserve">lanen att </w:t>
      </w:r>
      <w:r w:rsidR="00E13DAC">
        <w:t xml:space="preserve">besöka Molkoms bruk och </w:t>
      </w:r>
      <w:proofErr w:type="spellStart"/>
      <w:r w:rsidR="00E13DAC">
        <w:t>Molkomsälven</w:t>
      </w:r>
      <w:proofErr w:type="spellEnd"/>
      <w:r w:rsidR="00E13DAC">
        <w:t xml:space="preserve"> för</w:t>
      </w:r>
      <w:r w:rsidR="00C74D8E">
        <w:t xml:space="preserve"> att se den nya</w:t>
      </w:r>
      <w:r w:rsidR="006B13F5">
        <w:t xml:space="preserve"> turbinen och fisktrappan samt </w:t>
      </w:r>
      <w:r>
        <w:t xml:space="preserve">restaurering kring </w:t>
      </w:r>
      <w:proofErr w:type="spellStart"/>
      <w:r>
        <w:t>Molkomsälven</w:t>
      </w:r>
      <w:proofErr w:type="spellEnd"/>
      <w:r w:rsidR="00394086">
        <w:t>.</w:t>
      </w:r>
      <w:r>
        <w:t xml:space="preserve"> </w:t>
      </w:r>
      <w:r w:rsidR="00E13DAC">
        <w:t xml:space="preserve"> </w:t>
      </w:r>
    </w:p>
    <w:p w14:paraId="7924AFE0" w14:textId="77777777" w:rsidR="0046080E" w:rsidRDefault="0046080E" w:rsidP="0046080E"/>
    <w:p w14:paraId="0F7C1A9D" w14:textId="77777777" w:rsidR="0046080E" w:rsidRDefault="0046080E" w:rsidP="0046080E">
      <w:r>
        <w:t>Tider:</w:t>
      </w:r>
    </w:p>
    <w:p w14:paraId="2715C4CA" w14:textId="3B9974D3" w:rsidR="0071265D" w:rsidRDefault="0071265D" w:rsidP="0046080E">
      <w:pPr>
        <w:pStyle w:val="h-addr-row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</w:rPr>
        <w:t xml:space="preserve">Kl. </w:t>
      </w:r>
      <w:r w:rsidR="00AE3C41">
        <w:rPr>
          <w:color w:val="000000"/>
        </w:rPr>
        <w:t>12.00</w:t>
      </w:r>
      <w:r>
        <w:rPr>
          <w:color w:val="000000"/>
        </w:rPr>
        <w:t xml:space="preserve"> Vi möts vid </w:t>
      </w:r>
      <w:proofErr w:type="spellStart"/>
      <w:r w:rsidR="00AE3C41">
        <w:rPr>
          <w:color w:val="000000"/>
        </w:rPr>
        <w:t>Ansogrillen</w:t>
      </w:r>
      <w:proofErr w:type="spellEnd"/>
      <w:r w:rsidR="00AE3C41">
        <w:rPr>
          <w:color w:val="000000"/>
        </w:rPr>
        <w:t xml:space="preserve"> i Molkom för lunch</w:t>
      </w:r>
    </w:p>
    <w:p w14:paraId="092B455D" w14:textId="3314C72F" w:rsidR="0046080E" w:rsidRDefault="00F91A24" w:rsidP="0046080E">
      <w:pPr>
        <w:pStyle w:val="h-addr-row"/>
        <w:shd w:val="clear" w:color="auto" w:fill="FFFFFF"/>
        <w:spacing w:before="0" w:beforeAutospacing="0" w:after="0" w:afterAutospacing="0"/>
        <w:textAlignment w:val="baseline"/>
      </w:pPr>
      <w:r>
        <w:rPr>
          <w:color w:val="000000"/>
        </w:rPr>
        <w:t>ca</w:t>
      </w:r>
      <w:r w:rsidR="0046080E">
        <w:rPr>
          <w:color w:val="000000"/>
        </w:rPr>
        <w:t>. 1</w:t>
      </w:r>
      <w:r>
        <w:rPr>
          <w:color w:val="000000"/>
        </w:rPr>
        <w:t>3.00</w:t>
      </w:r>
      <w:r w:rsidR="0046080E">
        <w:rPr>
          <w:color w:val="000000"/>
        </w:rPr>
        <w:t xml:space="preserve"> </w:t>
      </w:r>
      <w:r>
        <w:rPr>
          <w:color w:val="000000"/>
        </w:rPr>
        <w:t>Besök Molkoms bruk</w:t>
      </w:r>
      <w:r w:rsidR="000A748D">
        <w:rPr>
          <w:color w:val="000000"/>
        </w:rPr>
        <w:t xml:space="preserve"> samt fisktrappa</w:t>
      </w:r>
    </w:p>
    <w:p w14:paraId="08EE73DC" w14:textId="099C251A" w:rsidR="0046080E" w:rsidRDefault="0046080E" w:rsidP="0046080E">
      <w:pPr>
        <w:pStyle w:val="h-addr-row"/>
        <w:shd w:val="clear" w:color="auto" w:fill="FFFFFF"/>
        <w:spacing w:before="0" w:beforeAutospacing="0" w:after="0" w:afterAutospacing="0"/>
        <w:textAlignment w:val="baseline"/>
      </w:pPr>
      <w:r>
        <w:rPr>
          <w:color w:val="000000"/>
        </w:rPr>
        <w:t>14.30 Årsmöte</w:t>
      </w:r>
    </w:p>
    <w:p w14:paraId="1C938BF9" w14:textId="77777777" w:rsidR="0046080E" w:rsidRDefault="0046080E" w:rsidP="0046080E">
      <w:pPr>
        <w:pStyle w:val="h-addr-row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</w:p>
    <w:p w14:paraId="636D8315" w14:textId="09F9DDDC" w:rsidR="0046080E" w:rsidRDefault="0046080E" w:rsidP="0046080E">
      <w:pPr>
        <w:pStyle w:val="h-addr-row"/>
        <w:shd w:val="clear" w:color="auto" w:fill="FFFFFF"/>
        <w:spacing w:before="0" w:beforeAutospacing="0" w:after="0" w:afterAutospacing="0"/>
        <w:textAlignment w:val="baseline"/>
      </w:pPr>
      <w:r>
        <w:rPr>
          <w:color w:val="000000"/>
        </w:rPr>
        <w:t xml:space="preserve">Inbjudan, handlingar och dagordning till årsmötet publiceras på </w:t>
      </w:r>
      <w:proofErr w:type="spellStart"/>
      <w:r>
        <w:rPr>
          <w:color w:val="000000"/>
        </w:rPr>
        <w:t>vattenrådets</w:t>
      </w:r>
      <w:proofErr w:type="spellEnd"/>
      <w:r>
        <w:rPr>
          <w:color w:val="000000"/>
        </w:rPr>
        <w:t xml:space="preserve"> hemsida </w:t>
      </w:r>
      <w:r w:rsidR="00BB3E9D">
        <w:rPr>
          <w:color w:val="000000"/>
        </w:rPr>
        <w:t>3</w:t>
      </w:r>
      <w:r>
        <w:rPr>
          <w:color w:val="000000"/>
        </w:rPr>
        <w:t xml:space="preserve"> veckor innan årsmötet: </w:t>
      </w:r>
      <w:hyperlink r:id="rId13" w:history="1">
        <w:r>
          <w:rPr>
            <w:rStyle w:val="Hyperlnk"/>
          </w:rPr>
          <w:t>http://alstersalven.se/</w:t>
        </w:r>
      </w:hyperlink>
    </w:p>
    <w:p w14:paraId="7B4A9C3C" w14:textId="77777777" w:rsidR="00FB1C97" w:rsidRDefault="00FB1C97" w:rsidP="001658A8">
      <w:pPr>
        <w:pStyle w:val="Rubrik2"/>
      </w:pPr>
    </w:p>
    <w:p w14:paraId="7858A14E" w14:textId="77777777" w:rsidR="0046080E" w:rsidRDefault="0046080E" w:rsidP="0046080E">
      <w:pPr>
        <w:pStyle w:val="Rubrik2"/>
      </w:pPr>
      <w:r>
        <w:t>Dagordning årsmöte</w:t>
      </w:r>
    </w:p>
    <w:p w14:paraId="7B3122BF" w14:textId="77777777" w:rsidR="0046080E" w:rsidRPr="0046080E" w:rsidRDefault="0046080E" w:rsidP="0046080E"/>
    <w:p w14:paraId="270EEB81" w14:textId="77777777" w:rsidR="00D5500C" w:rsidRDefault="00D5500C" w:rsidP="00D5500C">
      <w:pPr>
        <w:tabs>
          <w:tab w:val="clear" w:pos="5318"/>
        </w:tabs>
        <w:autoSpaceDE w:val="0"/>
        <w:autoSpaceDN w:val="0"/>
        <w:adjustRightInd w:val="0"/>
        <w:spacing w:line="240" w:lineRule="auto"/>
        <w:rPr>
          <w:color w:val="000000"/>
          <w:sz w:val="23"/>
          <w:szCs w:val="23"/>
          <w:lang w:eastAsia="sv-SE"/>
        </w:rPr>
      </w:pPr>
      <w:r>
        <w:rPr>
          <w:color w:val="000000"/>
          <w:sz w:val="23"/>
          <w:szCs w:val="23"/>
          <w:lang w:eastAsia="sv-SE"/>
        </w:rPr>
        <w:t>§1) Föreningsstämman öppnas</w:t>
      </w:r>
    </w:p>
    <w:p w14:paraId="026D7FEB" w14:textId="77777777" w:rsidR="00D5500C" w:rsidRDefault="00D5500C" w:rsidP="00D5500C">
      <w:pPr>
        <w:tabs>
          <w:tab w:val="clear" w:pos="5318"/>
        </w:tabs>
        <w:autoSpaceDE w:val="0"/>
        <w:autoSpaceDN w:val="0"/>
        <w:adjustRightInd w:val="0"/>
        <w:spacing w:line="240" w:lineRule="auto"/>
        <w:rPr>
          <w:color w:val="000000"/>
          <w:sz w:val="23"/>
          <w:szCs w:val="23"/>
          <w:lang w:eastAsia="sv-SE"/>
        </w:rPr>
      </w:pPr>
    </w:p>
    <w:p w14:paraId="3DD11BDC" w14:textId="77777777" w:rsidR="00D5500C" w:rsidRDefault="00D5500C" w:rsidP="00D5500C">
      <w:pPr>
        <w:tabs>
          <w:tab w:val="clear" w:pos="5318"/>
        </w:tabs>
        <w:autoSpaceDE w:val="0"/>
        <w:autoSpaceDN w:val="0"/>
        <w:adjustRightInd w:val="0"/>
        <w:spacing w:line="240" w:lineRule="auto"/>
        <w:rPr>
          <w:color w:val="000000"/>
          <w:sz w:val="23"/>
          <w:szCs w:val="23"/>
          <w:lang w:eastAsia="sv-SE"/>
        </w:rPr>
      </w:pPr>
      <w:r>
        <w:rPr>
          <w:color w:val="000000"/>
          <w:sz w:val="23"/>
          <w:szCs w:val="23"/>
          <w:lang w:eastAsia="sv-SE"/>
        </w:rPr>
        <w:t xml:space="preserve">§2) </w:t>
      </w:r>
      <w:r w:rsidRPr="00D5500C">
        <w:rPr>
          <w:color w:val="000000"/>
          <w:sz w:val="23"/>
          <w:szCs w:val="23"/>
          <w:lang w:eastAsia="sv-SE"/>
        </w:rPr>
        <w:t xml:space="preserve">Upprättande och justering av förteckning över närvarande röstberättigade medlemmar. </w:t>
      </w:r>
    </w:p>
    <w:p w14:paraId="1A269753" w14:textId="77777777" w:rsidR="00D5500C" w:rsidRPr="00D5500C" w:rsidRDefault="00D5500C" w:rsidP="00D5500C">
      <w:pPr>
        <w:tabs>
          <w:tab w:val="clear" w:pos="5318"/>
        </w:tabs>
        <w:autoSpaceDE w:val="0"/>
        <w:autoSpaceDN w:val="0"/>
        <w:adjustRightInd w:val="0"/>
        <w:spacing w:line="240" w:lineRule="auto"/>
        <w:rPr>
          <w:color w:val="000000"/>
          <w:sz w:val="23"/>
          <w:szCs w:val="23"/>
          <w:lang w:eastAsia="sv-SE"/>
        </w:rPr>
      </w:pPr>
    </w:p>
    <w:p w14:paraId="558811CF" w14:textId="77777777" w:rsidR="00D5500C" w:rsidRDefault="00D5500C" w:rsidP="00D5500C">
      <w:pPr>
        <w:tabs>
          <w:tab w:val="clear" w:pos="5318"/>
        </w:tabs>
        <w:autoSpaceDE w:val="0"/>
        <w:autoSpaceDN w:val="0"/>
        <w:adjustRightInd w:val="0"/>
        <w:spacing w:line="240" w:lineRule="auto"/>
        <w:rPr>
          <w:color w:val="000000"/>
          <w:sz w:val="23"/>
          <w:szCs w:val="23"/>
          <w:lang w:eastAsia="sv-SE"/>
        </w:rPr>
      </w:pPr>
      <w:r>
        <w:rPr>
          <w:color w:val="000000"/>
          <w:sz w:val="23"/>
          <w:szCs w:val="23"/>
          <w:lang w:eastAsia="sv-SE"/>
        </w:rPr>
        <w:t xml:space="preserve">§3) </w:t>
      </w:r>
      <w:r w:rsidRPr="00D5500C">
        <w:rPr>
          <w:color w:val="000000"/>
          <w:sz w:val="23"/>
          <w:szCs w:val="23"/>
          <w:lang w:eastAsia="sv-SE"/>
        </w:rPr>
        <w:t xml:space="preserve">Val av ordförande och sekreterare vid mötet. </w:t>
      </w:r>
    </w:p>
    <w:p w14:paraId="6020170D" w14:textId="77777777" w:rsidR="00D5500C" w:rsidRPr="00D5500C" w:rsidRDefault="00D5500C" w:rsidP="00D5500C">
      <w:pPr>
        <w:tabs>
          <w:tab w:val="clear" w:pos="5318"/>
        </w:tabs>
        <w:autoSpaceDE w:val="0"/>
        <w:autoSpaceDN w:val="0"/>
        <w:adjustRightInd w:val="0"/>
        <w:spacing w:line="240" w:lineRule="auto"/>
        <w:rPr>
          <w:color w:val="000000"/>
          <w:sz w:val="23"/>
          <w:szCs w:val="23"/>
          <w:lang w:eastAsia="sv-SE"/>
        </w:rPr>
      </w:pPr>
    </w:p>
    <w:p w14:paraId="4A213A4B" w14:textId="77777777" w:rsidR="00D5500C" w:rsidRDefault="00D5500C" w:rsidP="00D5500C">
      <w:pPr>
        <w:tabs>
          <w:tab w:val="clear" w:pos="5318"/>
        </w:tabs>
        <w:autoSpaceDE w:val="0"/>
        <w:autoSpaceDN w:val="0"/>
        <w:adjustRightInd w:val="0"/>
        <w:spacing w:line="240" w:lineRule="auto"/>
        <w:rPr>
          <w:color w:val="000000"/>
          <w:sz w:val="23"/>
          <w:szCs w:val="23"/>
          <w:lang w:eastAsia="sv-SE"/>
        </w:rPr>
      </w:pPr>
      <w:r>
        <w:rPr>
          <w:color w:val="000000"/>
          <w:sz w:val="23"/>
          <w:szCs w:val="23"/>
          <w:lang w:eastAsia="sv-SE"/>
        </w:rPr>
        <w:t>§4)</w:t>
      </w:r>
      <w:r w:rsidRPr="00D5500C">
        <w:rPr>
          <w:color w:val="000000"/>
          <w:sz w:val="23"/>
          <w:szCs w:val="23"/>
          <w:lang w:eastAsia="sv-SE"/>
        </w:rPr>
        <w:t xml:space="preserve"> Val av två personer att jämte ordföranden justera mötets protokoll. </w:t>
      </w:r>
    </w:p>
    <w:p w14:paraId="77C630A6" w14:textId="77777777" w:rsidR="00D5500C" w:rsidRPr="00D5500C" w:rsidRDefault="00D5500C" w:rsidP="00D5500C">
      <w:pPr>
        <w:tabs>
          <w:tab w:val="clear" w:pos="5318"/>
        </w:tabs>
        <w:autoSpaceDE w:val="0"/>
        <w:autoSpaceDN w:val="0"/>
        <w:adjustRightInd w:val="0"/>
        <w:spacing w:line="240" w:lineRule="auto"/>
        <w:rPr>
          <w:color w:val="000000"/>
          <w:sz w:val="23"/>
          <w:szCs w:val="23"/>
          <w:lang w:eastAsia="sv-SE"/>
        </w:rPr>
      </w:pPr>
    </w:p>
    <w:p w14:paraId="0945559B" w14:textId="77777777" w:rsidR="00D5500C" w:rsidRDefault="00D5500C" w:rsidP="00D5500C">
      <w:pPr>
        <w:tabs>
          <w:tab w:val="clear" w:pos="5318"/>
        </w:tabs>
        <w:autoSpaceDE w:val="0"/>
        <w:autoSpaceDN w:val="0"/>
        <w:adjustRightInd w:val="0"/>
        <w:spacing w:line="240" w:lineRule="auto"/>
        <w:rPr>
          <w:color w:val="000000"/>
          <w:sz w:val="23"/>
          <w:szCs w:val="23"/>
          <w:lang w:eastAsia="sv-SE"/>
        </w:rPr>
      </w:pPr>
      <w:r>
        <w:rPr>
          <w:color w:val="000000"/>
          <w:sz w:val="23"/>
          <w:szCs w:val="23"/>
          <w:lang w:eastAsia="sv-SE"/>
        </w:rPr>
        <w:t>§5)</w:t>
      </w:r>
      <w:r w:rsidRPr="00D5500C">
        <w:rPr>
          <w:color w:val="000000"/>
          <w:sz w:val="23"/>
          <w:szCs w:val="23"/>
          <w:lang w:eastAsia="sv-SE"/>
        </w:rPr>
        <w:t xml:space="preserve"> Föredragning av styrelsens </w:t>
      </w:r>
      <w:r w:rsidR="005F3B1B">
        <w:rPr>
          <w:color w:val="000000"/>
          <w:sz w:val="23"/>
          <w:szCs w:val="23"/>
          <w:lang w:eastAsia="sv-SE"/>
        </w:rPr>
        <w:t xml:space="preserve">verksamhetsberättelse </w:t>
      </w:r>
      <w:r w:rsidRPr="00D5500C">
        <w:rPr>
          <w:color w:val="000000"/>
          <w:sz w:val="23"/>
          <w:szCs w:val="23"/>
          <w:lang w:eastAsia="sv-SE"/>
        </w:rPr>
        <w:t xml:space="preserve">och revisorernas berättelser. </w:t>
      </w:r>
    </w:p>
    <w:p w14:paraId="43F1D42E" w14:textId="77777777" w:rsidR="00D5500C" w:rsidRPr="00D5500C" w:rsidRDefault="00D5500C" w:rsidP="00D5500C">
      <w:pPr>
        <w:tabs>
          <w:tab w:val="clear" w:pos="5318"/>
        </w:tabs>
        <w:autoSpaceDE w:val="0"/>
        <w:autoSpaceDN w:val="0"/>
        <w:adjustRightInd w:val="0"/>
        <w:spacing w:line="240" w:lineRule="auto"/>
        <w:rPr>
          <w:color w:val="000000"/>
          <w:sz w:val="23"/>
          <w:szCs w:val="23"/>
          <w:lang w:eastAsia="sv-SE"/>
        </w:rPr>
      </w:pPr>
    </w:p>
    <w:p w14:paraId="2F65BD62" w14:textId="77777777" w:rsidR="00D5500C" w:rsidRDefault="00D5500C" w:rsidP="00D5500C">
      <w:pPr>
        <w:tabs>
          <w:tab w:val="clear" w:pos="5318"/>
        </w:tabs>
        <w:autoSpaceDE w:val="0"/>
        <w:autoSpaceDN w:val="0"/>
        <w:adjustRightInd w:val="0"/>
        <w:spacing w:line="240" w:lineRule="auto"/>
        <w:rPr>
          <w:color w:val="000000"/>
          <w:sz w:val="23"/>
          <w:szCs w:val="23"/>
          <w:lang w:eastAsia="sv-SE"/>
        </w:rPr>
      </w:pPr>
      <w:r>
        <w:rPr>
          <w:color w:val="000000"/>
          <w:sz w:val="23"/>
          <w:szCs w:val="23"/>
          <w:lang w:eastAsia="sv-SE"/>
        </w:rPr>
        <w:t xml:space="preserve">§6) </w:t>
      </w:r>
      <w:r w:rsidRPr="00D5500C">
        <w:rPr>
          <w:color w:val="000000"/>
          <w:sz w:val="23"/>
          <w:szCs w:val="23"/>
          <w:lang w:eastAsia="sv-SE"/>
        </w:rPr>
        <w:t xml:space="preserve">Fastställande av vattenrådets resultat- och balansräkning och disposition av årets resultat. </w:t>
      </w:r>
    </w:p>
    <w:p w14:paraId="6D1F15D1" w14:textId="77777777" w:rsidR="00D5500C" w:rsidRPr="00D5500C" w:rsidRDefault="00D5500C" w:rsidP="00D5500C">
      <w:pPr>
        <w:tabs>
          <w:tab w:val="clear" w:pos="5318"/>
        </w:tabs>
        <w:autoSpaceDE w:val="0"/>
        <w:autoSpaceDN w:val="0"/>
        <w:adjustRightInd w:val="0"/>
        <w:spacing w:line="240" w:lineRule="auto"/>
        <w:rPr>
          <w:color w:val="000000"/>
          <w:sz w:val="23"/>
          <w:szCs w:val="23"/>
          <w:lang w:eastAsia="sv-SE"/>
        </w:rPr>
      </w:pPr>
    </w:p>
    <w:p w14:paraId="5C94DC20" w14:textId="77777777" w:rsidR="00D5500C" w:rsidRDefault="00D5500C" w:rsidP="00D5500C">
      <w:pPr>
        <w:tabs>
          <w:tab w:val="clear" w:pos="5318"/>
        </w:tabs>
        <w:autoSpaceDE w:val="0"/>
        <w:autoSpaceDN w:val="0"/>
        <w:adjustRightInd w:val="0"/>
        <w:spacing w:line="240" w:lineRule="auto"/>
        <w:rPr>
          <w:color w:val="000000"/>
          <w:sz w:val="23"/>
          <w:szCs w:val="23"/>
          <w:lang w:eastAsia="sv-SE"/>
        </w:rPr>
      </w:pPr>
      <w:r>
        <w:rPr>
          <w:color w:val="000000"/>
          <w:sz w:val="23"/>
          <w:szCs w:val="23"/>
          <w:lang w:eastAsia="sv-SE"/>
        </w:rPr>
        <w:t xml:space="preserve">§7) </w:t>
      </w:r>
      <w:r w:rsidRPr="00D5500C">
        <w:rPr>
          <w:color w:val="000000"/>
          <w:sz w:val="23"/>
          <w:szCs w:val="23"/>
          <w:lang w:eastAsia="sv-SE"/>
        </w:rPr>
        <w:t xml:space="preserve">Fråga om ansvarsfrihet för styrelsen för den </w:t>
      </w:r>
      <w:proofErr w:type="gramStart"/>
      <w:r w:rsidRPr="00D5500C">
        <w:rPr>
          <w:color w:val="000000"/>
          <w:sz w:val="23"/>
          <w:szCs w:val="23"/>
          <w:lang w:eastAsia="sv-SE"/>
        </w:rPr>
        <w:t>tid revisionen</w:t>
      </w:r>
      <w:proofErr w:type="gramEnd"/>
      <w:r w:rsidRPr="00D5500C">
        <w:rPr>
          <w:color w:val="000000"/>
          <w:sz w:val="23"/>
          <w:szCs w:val="23"/>
          <w:lang w:eastAsia="sv-SE"/>
        </w:rPr>
        <w:t xml:space="preserve"> avser. </w:t>
      </w:r>
    </w:p>
    <w:p w14:paraId="55CD925D" w14:textId="77777777" w:rsidR="00D5500C" w:rsidRPr="00D5500C" w:rsidRDefault="00D5500C" w:rsidP="00D5500C">
      <w:pPr>
        <w:tabs>
          <w:tab w:val="clear" w:pos="5318"/>
        </w:tabs>
        <w:autoSpaceDE w:val="0"/>
        <w:autoSpaceDN w:val="0"/>
        <w:adjustRightInd w:val="0"/>
        <w:spacing w:line="240" w:lineRule="auto"/>
        <w:rPr>
          <w:color w:val="000000"/>
          <w:sz w:val="23"/>
          <w:szCs w:val="23"/>
          <w:lang w:eastAsia="sv-SE"/>
        </w:rPr>
      </w:pPr>
    </w:p>
    <w:p w14:paraId="4A74D25A" w14:textId="77777777" w:rsidR="00D5500C" w:rsidRDefault="00D5500C" w:rsidP="00D5500C">
      <w:pPr>
        <w:tabs>
          <w:tab w:val="clear" w:pos="5318"/>
        </w:tabs>
        <w:autoSpaceDE w:val="0"/>
        <w:autoSpaceDN w:val="0"/>
        <w:adjustRightInd w:val="0"/>
        <w:spacing w:line="240" w:lineRule="auto"/>
        <w:rPr>
          <w:color w:val="000000"/>
          <w:sz w:val="23"/>
          <w:szCs w:val="23"/>
          <w:lang w:eastAsia="sv-SE"/>
        </w:rPr>
      </w:pPr>
      <w:r>
        <w:rPr>
          <w:color w:val="000000"/>
          <w:sz w:val="23"/>
          <w:szCs w:val="23"/>
          <w:lang w:eastAsia="sv-SE"/>
        </w:rPr>
        <w:t>§8)</w:t>
      </w:r>
      <w:r w:rsidRPr="00D5500C">
        <w:rPr>
          <w:color w:val="000000"/>
          <w:sz w:val="23"/>
          <w:szCs w:val="23"/>
          <w:lang w:eastAsia="sv-SE"/>
        </w:rPr>
        <w:t xml:space="preserve"> Val för ett - två år av ledamöter och ersättare i styrelsen. </w:t>
      </w:r>
    </w:p>
    <w:p w14:paraId="7EB694FE" w14:textId="77777777" w:rsidR="00D5500C" w:rsidRPr="00D5500C" w:rsidRDefault="00D5500C" w:rsidP="00D5500C">
      <w:pPr>
        <w:tabs>
          <w:tab w:val="clear" w:pos="5318"/>
        </w:tabs>
        <w:autoSpaceDE w:val="0"/>
        <w:autoSpaceDN w:val="0"/>
        <w:adjustRightInd w:val="0"/>
        <w:spacing w:line="240" w:lineRule="auto"/>
        <w:rPr>
          <w:color w:val="000000"/>
          <w:sz w:val="23"/>
          <w:szCs w:val="23"/>
          <w:lang w:eastAsia="sv-SE"/>
        </w:rPr>
      </w:pPr>
    </w:p>
    <w:p w14:paraId="3D7ECD5C" w14:textId="77777777" w:rsidR="00D5500C" w:rsidRDefault="00D5500C" w:rsidP="00D5500C">
      <w:pPr>
        <w:tabs>
          <w:tab w:val="clear" w:pos="5318"/>
        </w:tabs>
        <w:autoSpaceDE w:val="0"/>
        <w:autoSpaceDN w:val="0"/>
        <w:adjustRightInd w:val="0"/>
        <w:spacing w:line="240" w:lineRule="auto"/>
        <w:rPr>
          <w:color w:val="000000"/>
          <w:sz w:val="23"/>
          <w:szCs w:val="23"/>
          <w:lang w:eastAsia="sv-SE"/>
        </w:rPr>
      </w:pPr>
      <w:r>
        <w:rPr>
          <w:color w:val="000000"/>
          <w:sz w:val="23"/>
          <w:szCs w:val="23"/>
          <w:lang w:eastAsia="sv-SE"/>
        </w:rPr>
        <w:t xml:space="preserve">§9) </w:t>
      </w:r>
      <w:r w:rsidRPr="00D5500C">
        <w:rPr>
          <w:color w:val="000000"/>
          <w:sz w:val="23"/>
          <w:szCs w:val="23"/>
          <w:lang w:eastAsia="sv-SE"/>
        </w:rPr>
        <w:t xml:space="preserve">Val för ett - två år av ordförande och vice ordförande i styrelsen. </w:t>
      </w:r>
    </w:p>
    <w:p w14:paraId="44990A47" w14:textId="77777777" w:rsidR="00D5500C" w:rsidRPr="00D5500C" w:rsidRDefault="00D5500C" w:rsidP="00D5500C">
      <w:pPr>
        <w:tabs>
          <w:tab w:val="clear" w:pos="5318"/>
        </w:tabs>
        <w:autoSpaceDE w:val="0"/>
        <w:autoSpaceDN w:val="0"/>
        <w:adjustRightInd w:val="0"/>
        <w:spacing w:line="240" w:lineRule="auto"/>
        <w:rPr>
          <w:color w:val="000000"/>
          <w:sz w:val="23"/>
          <w:szCs w:val="23"/>
          <w:lang w:eastAsia="sv-SE"/>
        </w:rPr>
      </w:pPr>
    </w:p>
    <w:p w14:paraId="3E2C270D" w14:textId="77777777" w:rsidR="00D5500C" w:rsidRDefault="00D5500C" w:rsidP="00D5500C">
      <w:pPr>
        <w:tabs>
          <w:tab w:val="clear" w:pos="5318"/>
        </w:tabs>
        <w:autoSpaceDE w:val="0"/>
        <w:autoSpaceDN w:val="0"/>
        <w:adjustRightInd w:val="0"/>
        <w:spacing w:line="240" w:lineRule="auto"/>
        <w:rPr>
          <w:color w:val="000000"/>
          <w:sz w:val="23"/>
          <w:szCs w:val="23"/>
          <w:lang w:eastAsia="sv-SE"/>
        </w:rPr>
      </w:pPr>
      <w:r>
        <w:rPr>
          <w:color w:val="000000"/>
          <w:sz w:val="23"/>
          <w:szCs w:val="23"/>
          <w:lang w:eastAsia="sv-SE"/>
        </w:rPr>
        <w:t xml:space="preserve">§10) </w:t>
      </w:r>
      <w:r w:rsidRPr="00D5500C">
        <w:rPr>
          <w:color w:val="000000"/>
          <w:sz w:val="23"/>
          <w:szCs w:val="23"/>
          <w:lang w:eastAsia="sv-SE"/>
        </w:rPr>
        <w:t xml:space="preserve">Val för ett – två år av revisorer och ersättare för dessa. </w:t>
      </w:r>
    </w:p>
    <w:p w14:paraId="3EE2EEB8" w14:textId="77777777" w:rsidR="00D5500C" w:rsidRPr="00D5500C" w:rsidRDefault="00D5500C" w:rsidP="00D5500C">
      <w:pPr>
        <w:tabs>
          <w:tab w:val="clear" w:pos="5318"/>
        </w:tabs>
        <w:autoSpaceDE w:val="0"/>
        <w:autoSpaceDN w:val="0"/>
        <w:adjustRightInd w:val="0"/>
        <w:spacing w:line="240" w:lineRule="auto"/>
        <w:rPr>
          <w:color w:val="000000"/>
          <w:sz w:val="23"/>
          <w:szCs w:val="23"/>
          <w:lang w:eastAsia="sv-SE"/>
        </w:rPr>
      </w:pPr>
    </w:p>
    <w:p w14:paraId="22ECF03F" w14:textId="77777777" w:rsidR="00D5500C" w:rsidRDefault="00D5500C" w:rsidP="00D5500C">
      <w:pPr>
        <w:tabs>
          <w:tab w:val="clear" w:pos="5318"/>
        </w:tabs>
        <w:autoSpaceDE w:val="0"/>
        <w:autoSpaceDN w:val="0"/>
        <w:adjustRightInd w:val="0"/>
        <w:spacing w:line="240" w:lineRule="auto"/>
        <w:rPr>
          <w:color w:val="000000"/>
          <w:sz w:val="23"/>
          <w:szCs w:val="23"/>
          <w:lang w:eastAsia="sv-SE"/>
        </w:rPr>
      </w:pPr>
      <w:r>
        <w:rPr>
          <w:color w:val="000000"/>
          <w:sz w:val="23"/>
          <w:szCs w:val="23"/>
          <w:lang w:eastAsia="sv-SE"/>
        </w:rPr>
        <w:t xml:space="preserve">§11) </w:t>
      </w:r>
      <w:r w:rsidRPr="00D5500C">
        <w:rPr>
          <w:color w:val="000000"/>
          <w:sz w:val="23"/>
          <w:szCs w:val="23"/>
          <w:lang w:eastAsia="sv-SE"/>
        </w:rPr>
        <w:t xml:space="preserve">Val för ett - två år av valberedning och sammankallande. </w:t>
      </w:r>
    </w:p>
    <w:p w14:paraId="76C96DD6" w14:textId="77777777" w:rsidR="00D5500C" w:rsidRPr="00D5500C" w:rsidRDefault="00D5500C" w:rsidP="00D5500C">
      <w:pPr>
        <w:tabs>
          <w:tab w:val="clear" w:pos="5318"/>
        </w:tabs>
        <w:autoSpaceDE w:val="0"/>
        <w:autoSpaceDN w:val="0"/>
        <w:adjustRightInd w:val="0"/>
        <w:spacing w:line="240" w:lineRule="auto"/>
        <w:rPr>
          <w:color w:val="000000"/>
          <w:sz w:val="23"/>
          <w:szCs w:val="23"/>
          <w:lang w:eastAsia="sv-SE"/>
        </w:rPr>
      </w:pPr>
    </w:p>
    <w:p w14:paraId="2887997D" w14:textId="77777777" w:rsidR="00D5500C" w:rsidRDefault="00D5500C" w:rsidP="00D5500C">
      <w:pPr>
        <w:tabs>
          <w:tab w:val="clear" w:pos="5318"/>
        </w:tabs>
        <w:autoSpaceDE w:val="0"/>
        <w:autoSpaceDN w:val="0"/>
        <w:adjustRightInd w:val="0"/>
        <w:spacing w:line="240" w:lineRule="auto"/>
        <w:rPr>
          <w:color w:val="000000"/>
          <w:sz w:val="23"/>
          <w:szCs w:val="23"/>
          <w:lang w:eastAsia="sv-SE"/>
        </w:rPr>
      </w:pPr>
      <w:r>
        <w:rPr>
          <w:color w:val="000000"/>
          <w:sz w:val="23"/>
          <w:szCs w:val="23"/>
          <w:lang w:eastAsia="sv-SE"/>
        </w:rPr>
        <w:t>§12)</w:t>
      </w:r>
      <w:r w:rsidRPr="00D5500C">
        <w:rPr>
          <w:color w:val="000000"/>
          <w:sz w:val="23"/>
          <w:szCs w:val="23"/>
          <w:lang w:eastAsia="sv-SE"/>
        </w:rPr>
        <w:t xml:space="preserve"> Fastställande av medlemsavgifter. </w:t>
      </w:r>
    </w:p>
    <w:p w14:paraId="751815DE" w14:textId="77777777" w:rsidR="00D5500C" w:rsidRPr="00D5500C" w:rsidRDefault="00D5500C" w:rsidP="00D5500C">
      <w:pPr>
        <w:tabs>
          <w:tab w:val="clear" w:pos="5318"/>
        </w:tabs>
        <w:autoSpaceDE w:val="0"/>
        <w:autoSpaceDN w:val="0"/>
        <w:adjustRightInd w:val="0"/>
        <w:spacing w:line="240" w:lineRule="auto"/>
        <w:rPr>
          <w:color w:val="000000"/>
          <w:sz w:val="23"/>
          <w:szCs w:val="23"/>
          <w:lang w:eastAsia="sv-SE"/>
        </w:rPr>
      </w:pPr>
    </w:p>
    <w:p w14:paraId="380BCE19" w14:textId="77777777" w:rsidR="00D5500C" w:rsidRDefault="00D5500C" w:rsidP="00D5500C">
      <w:pPr>
        <w:tabs>
          <w:tab w:val="clear" w:pos="5318"/>
        </w:tabs>
        <w:autoSpaceDE w:val="0"/>
        <w:autoSpaceDN w:val="0"/>
        <w:adjustRightInd w:val="0"/>
        <w:spacing w:line="240" w:lineRule="auto"/>
        <w:rPr>
          <w:color w:val="000000"/>
          <w:sz w:val="23"/>
          <w:szCs w:val="23"/>
          <w:lang w:eastAsia="sv-SE"/>
        </w:rPr>
      </w:pPr>
      <w:r>
        <w:rPr>
          <w:color w:val="000000"/>
          <w:sz w:val="23"/>
          <w:szCs w:val="23"/>
          <w:lang w:eastAsia="sv-SE"/>
        </w:rPr>
        <w:lastRenderedPageBreak/>
        <w:t>§1</w:t>
      </w:r>
      <w:r w:rsidR="003309A7">
        <w:rPr>
          <w:color w:val="000000"/>
          <w:sz w:val="23"/>
          <w:szCs w:val="23"/>
          <w:lang w:eastAsia="sv-SE"/>
        </w:rPr>
        <w:t>3</w:t>
      </w:r>
      <w:r>
        <w:rPr>
          <w:color w:val="000000"/>
          <w:sz w:val="23"/>
          <w:szCs w:val="23"/>
          <w:lang w:eastAsia="sv-SE"/>
        </w:rPr>
        <w:t>)</w:t>
      </w:r>
      <w:r w:rsidRPr="00D5500C">
        <w:rPr>
          <w:color w:val="000000"/>
          <w:sz w:val="23"/>
          <w:szCs w:val="23"/>
          <w:lang w:eastAsia="sv-SE"/>
        </w:rPr>
        <w:t xml:space="preserve"> Fastställande av arvoden. </w:t>
      </w:r>
    </w:p>
    <w:p w14:paraId="37EE7704" w14:textId="77777777" w:rsidR="00D5500C" w:rsidRPr="00D5500C" w:rsidRDefault="00D5500C" w:rsidP="00D5500C">
      <w:pPr>
        <w:tabs>
          <w:tab w:val="clear" w:pos="5318"/>
        </w:tabs>
        <w:autoSpaceDE w:val="0"/>
        <w:autoSpaceDN w:val="0"/>
        <w:adjustRightInd w:val="0"/>
        <w:spacing w:line="240" w:lineRule="auto"/>
        <w:rPr>
          <w:color w:val="000000"/>
          <w:sz w:val="23"/>
          <w:szCs w:val="23"/>
          <w:lang w:eastAsia="sv-SE"/>
        </w:rPr>
      </w:pPr>
    </w:p>
    <w:p w14:paraId="52589770" w14:textId="77777777" w:rsidR="00D5500C" w:rsidRDefault="00D5500C" w:rsidP="00D5500C">
      <w:pPr>
        <w:tabs>
          <w:tab w:val="clear" w:pos="5318"/>
        </w:tabs>
        <w:autoSpaceDE w:val="0"/>
        <w:autoSpaceDN w:val="0"/>
        <w:adjustRightInd w:val="0"/>
        <w:spacing w:line="240" w:lineRule="auto"/>
        <w:rPr>
          <w:color w:val="000000"/>
          <w:sz w:val="23"/>
          <w:szCs w:val="23"/>
          <w:lang w:eastAsia="sv-SE"/>
        </w:rPr>
      </w:pPr>
      <w:r>
        <w:rPr>
          <w:color w:val="000000"/>
          <w:sz w:val="23"/>
          <w:szCs w:val="23"/>
          <w:lang w:eastAsia="sv-SE"/>
        </w:rPr>
        <w:t>§1</w:t>
      </w:r>
      <w:r w:rsidR="003309A7">
        <w:rPr>
          <w:color w:val="000000"/>
          <w:sz w:val="23"/>
          <w:szCs w:val="23"/>
          <w:lang w:eastAsia="sv-SE"/>
        </w:rPr>
        <w:t>4</w:t>
      </w:r>
      <w:r>
        <w:rPr>
          <w:color w:val="000000"/>
          <w:sz w:val="23"/>
          <w:szCs w:val="23"/>
          <w:lang w:eastAsia="sv-SE"/>
        </w:rPr>
        <w:t>)</w:t>
      </w:r>
      <w:r w:rsidRPr="00D5500C">
        <w:rPr>
          <w:color w:val="000000"/>
          <w:sz w:val="23"/>
          <w:szCs w:val="23"/>
          <w:lang w:eastAsia="sv-SE"/>
        </w:rPr>
        <w:t xml:space="preserve"> Fastställande av a</w:t>
      </w:r>
      <w:r w:rsidR="00D964C6">
        <w:rPr>
          <w:color w:val="000000"/>
          <w:sz w:val="23"/>
          <w:szCs w:val="23"/>
          <w:lang w:eastAsia="sv-SE"/>
        </w:rPr>
        <w:t>ktivitets</w:t>
      </w:r>
      <w:r w:rsidRPr="00D5500C">
        <w:rPr>
          <w:color w:val="000000"/>
          <w:sz w:val="23"/>
          <w:szCs w:val="23"/>
          <w:lang w:eastAsia="sv-SE"/>
        </w:rPr>
        <w:t xml:space="preserve">plan för tiden fram till nästkommande </w:t>
      </w:r>
    </w:p>
    <w:p w14:paraId="2BB68C5D" w14:textId="77777777" w:rsidR="00D5500C" w:rsidRDefault="00D5500C" w:rsidP="00D5500C">
      <w:pPr>
        <w:tabs>
          <w:tab w:val="clear" w:pos="5318"/>
        </w:tabs>
        <w:autoSpaceDE w:val="0"/>
        <w:autoSpaceDN w:val="0"/>
        <w:adjustRightInd w:val="0"/>
        <w:spacing w:line="240" w:lineRule="auto"/>
        <w:rPr>
          <w:color w:val="000000"/>
          <w:sz w:val="23"/>
          <w:szCs w:val="23"/>
          <w:lang w:eastAsia="sv-SE"/>
        </w:rPr>
      </w:pPr>
      <w:r w:rsidRPr="00D5500C">
        <w:rPr>
          <w:color w:val="000000"/>
          <w:sz w:val="23"/>
          <w:szCs w:val="23"/>
          <w:lang w:eastAsia="sv-SE"/>
        </w:rPr>
        <w:t xml:space="preserve">föreningsstämma och, vid behov, långsiktsprogram. </w:t>
      </w:r>
    </w:p>
    <w:p w14:paraId="15339C1C" w14:textId="77777777" w:rsidR="003309A7" w:rsidRDefault="003309A7" w:rsidP="00D5500C">
      <w:pPr>
        <w:tabs>
          <w:tab w:val="clear" w:pos="5318"/>
        </w:tabs>
        <w:autoSpaceDE w:val="0"/>
        <w:autoSpaceDN w:val="0"/>
        <w:adjustRightInd w:val="0"/>
        <w:spacing w:line="240" w:lineRule="auto"/>
        <w:rPr>
          <w:color w:val="000000"/>
          <w:sz w:val="23"/>
          <w:szCs w:val="23"/>
          <w:lang w:eastAsia="sv-SE"/>
        </w:rPr>
      </w:pPr>
    </w:p>
    <w:p w14:paraId="77F8AD38" w14:textId="77777777" w:rsidR="003309A7" w:rsidRDefault="003309A7" w:rsidP="003309A7">
      <w:pPr>
        <w:tabs>
          <w:tab w:val="clear" w:pos="5318"/>
        </w:tabs>
        <w:autoSpaceDE w:val="0"/>
        <w:autoSpaceDN w:val="0"/>
        <w:adjustRightInd w:val="0"/>
        <w:spacing w:line="240" w:lineRule="auto"/>
        <w:rPr>
          <w:color w:val="000000"/>
          <w:sz w:val="23"/>
          <w:szCs w:val="23"/>
          <w:lang w:eastAsia="sv-SE"/>
        </w:rPr>
      </w:pPr>
      <w:r>
        <w:rPr>
          <w:color w:val="000000"/>
          <w:sz w:val="23"/>
          <w:szCs w:val="23"/>
          <w:lang w:eastAsia="sv-SE"/>
        </w:rPr>
        <w:t>§15)</w:t>
      </w:r>
      <w:r w:rsidRPr="00D5500C">
        <w:rPr>
          <w:color w:val="000000"/>
          <w:sz w:val="23"/>
          <w:szCs w:val="23"/>
          <w:lang w:eastAsia="sv-SE"/>
        </w:rPr>
        <w:t xml:space="preserve"> Fastställande av rambudget för verksamhetens nästkommande år. </w:t>
      </w:r>
    </w:p>
    <w:p w14:paraId="1A1A2F63" w14:textId="77777777" w:rsidR="00D5500C" w:rsidRPr="00D5500C" w:rsidRDefault="00D5500C" w:rsidP="00D5500C">
      <w:pPr>
        <w:tabs>
          <w:tab w:val="clear" w:pos="5318"/>
        </w:tabs>
        <w:autoSpaceDE w:val="0"/>
        <w:autoSpaceDN w:val="0"/>
        <w:adjustRightInd w:val="0"/>
        <w:spacing w:line="240" w:lineRule="auto"/>
        <w:rPr>
          <w:color w:val="000000"/>
          <w:sz w:val="23"/>
          <w:szCs w:val="23"/>
          <w:lang w:eastAsia="sv-SE"/>
        </w:rPr>
      </w:pPr>
    </w:p>
    <w:p w14:paraId="7998AE1F" w14:textId="77777777" w:rsidR="00D5500C" w:rsidRDefault="00D5500C" w:rsidP="00D5500C">
      <w:pPr>
        <w:tabs>
          <w:tab w:val="clear" w:pos="5318"/>
        </w:tabs>
        <w:autoSpaceDE w:val="0"/>
        <w:autoSpaceDN w:val="0"/>
        <w:adjustRightInd w:val="0"/>
        <w:spacing w:line="240" w:lineRule="auto"/>
        <w:rPr>
          <w:color w:val="000000"/>
          <w:sz w:val="23"/>
          <w:szCs w:val="23"/>
          <w:lang w:eastAsia="sv-SE"/>
        </w:rPr>
      </w:pPr>
      <w:r>
        <w:rPr>
          <w:color w:val="000000"/>
          <w:sz w:val="23"/>
          <w:szCs w:val="23"/>
          <w:lang w:eastAsia="sv-SE"/>
        </w:rPr>
        <w:t xml:space="preserve">§16) </w:t>
      </w:r>
      <w:r w:rsidRPr="00D5500C">
        <w:rPr>
          <w:color w:val="000000"/>
          <w:sz w:val="23"/>
          <w:szCs w:val="23"/>
          <w:lang w:eastAsia="sv-SE"/>
        </w:rPr>
        <w:t xml:space="preserve">Behandling av inkomna motioner. </w:t>
      </w:r>
    </w:p>
    <w:p w14:paraId="715CCE33" w14:textId="77777777" w:rsidR="00D5500C" w:rsidRPr="00D5500C" w:rsidRDefault="00D5500C" w:rsidP="00D5500C">
      <w:pPr>
        <w:tabs>
          <w:tab w:val="clear" w:pos="5318"/>
        </w:tabs>
        <w:autoSpaceDE w:val="0"/>
        <w:autoSpaceDN w:val="0"/>
        <w:adjustRightInd w:val="0"/>
        <w:spacing w:line="240" w:lineRule="auto"/>
        <w:rPr>
          <w:color w:val="000000"/>
          <w:sz w:val="23"/>
          <w:szCs w:val="23"/>
          <w:lang w:eastAsia="sv-SE"/>
        </w:rPr>
      </w:pPr>
    </w:p>
    <w:p w14:paraId="105F6CF2" w14:textId="77777777" w:rsidR="00903951" w:rsidRDefault="00D5500C" w:rsidP="00D5500C">
      <w:pPr>
        <w:rPr>
          <w:color w:val="000000"/>
          <w:sz w:val="23"/>
          <w:szCs w:val="23"/>
          <w:lang w:eastAsia="sv-SE"/>
        </w:rPr>
      </w:pPr>
      <w:r>
        <w:rPr>
          <w:color w:val="000000"/>
          <w:sz w:val="23"/>
          <w:szCs w:val="23"/>
          <w:lang w:eastAsia="sv-SE"/>
        </w:rPr>
        <w:t>§17)</w:t>
      </w:r>
      <w:r w:rsidRPr="00D5500C">
        <w:rPr>
          <w:color w:val="000000"/>
          <w:sz w:val="23"/>
          <w:szCs w:val="23"/>
          <w:lang w:eastAsia="sv-SE"/>
        </w:rPr>
        <w:t xml:space="preserve"> Övriga ärenden</w:t>
      </w:r>
    </w:p>
    <w:p w14:paraId="37E3417A" w14:textId="77777777" w:rsidR="00D5500C" w:rsidRDefault="00D5500C" w:rsidP="00D5500C">
      <w:pPr>
        <w:rPr>
          <w:color w:val="000000"/>
          <w:sz w:val="23"/>
          <w:szCs w:val="23"/>
          <w:lang w:eastAsia="sv-SE"/>
        </w:rPr>
      </w:pPr>
    </w:p>
    <w:p w14:paraId="2453BCB0" w14:textId="77777777" w:rsidR="00903951" w:rsidRDefault="00D5500C" w:rsidP="003309A7">
      <w:r>
        <w:rPr>
          <w:color w:val="000000"/>
          <w:sz w:val="23"/>
          <w:szCs w:val="23"/>
          <w:lang w:eastAsia="sv-SE"/>
        </w:rPr>
        <w:t>§18) Föreningsstämman avslutas</w:t>
      </w:r>
    </w:p>
    <w:sectPr w:rsidR="00903951" w:rsidSect="00BE46D1">
      <w:headerReference w:type="default" r:id="rId14"/>
      <w:footerReference w:type="default" r:id="rId15"/>
      <w:headerReference w:type="first" r:id="rId16"/>
      <w:footerReference w:type="first" r:id="rId17"/>
      <w:pgSz w:w="11906" w:h="16838" w:code="9"/>
      <w:pgMar w:top="2325" w:right="2268" w:bottom="1701" w:left="2268" w:header="567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98BA66" w14:textId="77777777" w:rsidR="00BE46D1" w:rsidRDefault="00BE46D1">
      <w:r>
        <w:separator/>
      </w:r>
    </w:p>
  </w:endnote>
  <w:endnote w:type="continuationSeparator" w:id="0">
    <w:p w14:paraId="1381068E" w14:textId="77777777" w:rsidR="00BE46D1" w:rsidRDefault="00BE46D1">
      <w:r>
        <w:continuationSeparator/>
      </w:r>
    </w:p>
  </w:endnote>
  <w:endnote w:type="continuationNotice" w:id="1">
    <w:p w14:paraId="0FA122C0" w14:textId="77777777" w:rsidR="00BE46D1" w:rsidRDefault="00BE46D1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49725" w14:textId="77777777" w:rsidR="00FB33ED" w:rsidRDefault="00FB33ED">
    <w:pPr>
      <w:pStyle w:val="Sidfot"/>
      <w:tabs>
        <w:tab w:val="clear" w:pos="4536"/>
        <w:tab w:val="clear" w:pos="9072"/>
      </w:tabs>
      <w:ind w:left="-1004" w:right="-862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8BC011" w14:textId="77777777" w:rsidR="00FB33ED" w:rsidRPr="004244CC" w:rsidRDefault="00FB33ED" w:rsidP="004244CC">
    <w:pPr>
      <w:pStyle w:val="Sidfot"/>
    </w:pPr>
    <w:bookmarkStart w:id="9" w:name="bkmFot"/>
    <w:r w:rsidRPr="004244CC">
      <w:t xml:space="preserve"> </w:t>
    </w:r>
    <w:bookmarkEnd w:id="9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7D3686" w14:textId="77777777" w:rsidR="00BE46D1" w:rsidRDefault="00BE46D1">
      <w:r>
        <w:separator/>
      </w:r>
    </w:p>
  </w:footnote>
  <w:footnote w:type="continuationSeparator" w:id="0">
    <w:p w14:paraId="44221367" w14:textId="77777777" w:rsidR="00BE46D1" w:rsidRDefault="00BE46D1">
      <w:r>
        <w:continuationSeparator/>
      </w:r>
    </w:p>
  </w:footnote>
  <w:footnote w:type="continuationNotice" w:id="1">
    <w:p w14:paraId="782F65D9" w14:textId="77777777" w:rsidR="00BE46D1" w:rsidRDefault="00BE46D1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65" w:type="dxa"/>
      <w:tblInd w:w="-1268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9073"/>
      <w:gridCol w:w="992"/>
    </w:tblGrid>
    <w:tr w:rsidR="00FB33ED" w14:paraId="5AD6AA89" w14:textId="77777777">
      <w:tblPrEx>
        <w:tblCellMar>
          <w:top w:w="0" w:type="dxa"/>
          <w:left w:w="0" w:type="dxa"/>
          <w:bottom w:w="0" w:type="dxa"/>
          <w:right w:w="0" w:type="dxa"/>
        </w:tblCellMar>
      </w:tblPrEx>
      <w:tc>
        <w:tcPr>
          <w:tcW w:w="9073" w:type="dxa"/>
        </w:tcPr>
        <w:p w14:paraId="43C765BD" w14:textId="77777777" w:rsidR="00FB33ED" w:rsidRDefault="00FB33ED">
          <w:pPr>
            <w:pStyle w:val="Nomal-Arial"/>
            <w:jc w:val="right"/>
            <w:rPr>
              <w:sz w:val="12"/>
            </w:rPr>
          </w:pPr>
        </w:p>
      </w:tc>
      <w:tc>
        <w:tcPr>
          <w:tcW w:w="992" w:type="dxa"/>
        </w:tcPr>
        <w:p w14:paraId="5396CA2B" w14:textId="77777777" w:rsidR="00FB33ED" w:rsidRDefault="00FB33ED">
          <w:pPr>
            <w:pStyle w:val="Nomal-Arial"/>
            <w:jc w:val="right"/>
          </w:pPr>
          <w:proofErr w:type="spellStart"/>
          <w:r>
            <w:t>sid</w:t>
          </w:r>
          <w:proofErr w:type="spellEnd"/>
          <w:r>
            <w:t xml:space="preserve"> </w:t>
          </w:r>
          <w:r>
            <w:rPr>
              <w:rStyle w:val="Sidnummer"/>
              <w:sz w:val="18"/>
            </w:rPr>
            <w:fldChar w:fldCharType="begin"/>
          </w:r>
          <w:r>
            <w:rPr>
              <w:rStyle w:val="Sidnummer"/>
              <w:sz w:val="18"/>
            </w:rPr>
            <w:instrText xml:space="preserve"> PAGE </w:instrText>
          </w:r>
          <w:r>
            <w:rPr>
              <w:rStyle w:val="Sidnummer"/>
              <w:sz w:val="18"/>
            </w:rPr>
            <w:fldChar w:fldCharType="separate"/>
          </w:r>
          <w:r w:rsidR="003309A7">
            <w:rPr>
              <w:rStyle w:val="Sidnummer"/>
              <w:noProof/>
              <w:sz w:val="18"/>
            </w:rPr>
            <w:t>2</w:t>
          </w:r>
          <w:r>
            <w:rPr>
              <w:rStyle w:val="Sidnummer"/>
              <w:sz w:val="18"/>
            </w:rPr>
            <w:fldChar w:fldCharType="end"/>
          </w:r>
          <w:r>
            <w:rPr>
              <w:rStyle w:val="Sidnummer"/>
              <w:sz w:val="18"/>
            </w:rPr>
            <w:t xml:space="preserve"> (</w:t>
          </w:r>
          <w:r>
            <w:rPr>
              <w:rStyle w:val="Sidnummer"/>
              <w:sz w:val="18"/>
            </w:rPr>
            <w:fldChar w:fldCharType="begin"/>
          </w:r>
          <w:r>
            <w:rPr>
              <w:rStyle w:val="Sidnummer"/>
              <w:sz w:val="18"/>
            </w:rPr>
            <w:instrText xml:space="preserve"> NUMPAGES </w:instrText>
          </w:r>
          <w:r>
            <w:rPr>
              <w:rStyle w:val="Sidnummer"/>
              <w:sz w:val="18"/>
            </w:rPr>
            <w:fldChar w:fldCharType="separate"/>
          </w:r>
          <w:r w:rsidR="00766B06">
            <w:rPr>
              <w:rStyle w:val="Sidnummer"/>
              <w:noProof/>
              <w:sz w:val="18"/>
            </w:rPr>
            <w:t>1</w:t>
          </w:r>
          <w:r>
            <w:rPr>
              <w:rStyle w:val="Sidnummer"/>
              <w:sz w:val="18"/>
            </w:rPr>
            <w:fldChar w:fldCharType="end"/>
          </w:r>
          <w:r>
            <w:rPr>
              <w:rStyle w:val="Sidnummer"/>
              <w:sz w:val="18"/>
            </w:rPr>
            <w:t>)</w:t>
          </w:r>
        </w:p>
      </w:tc>
    </w:tr>
  </w:tbl>
  <w:p w14:paraId="78593E94" w14:textId="77777777" w:rsidR="00FB33ED" w:rsidRDefault="00FB33ED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789" w:type="dxa"/>
      <w:tblInd w:w="8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6513"/>
      <w:gridCol w:w="1284"/>
      <w:gridCol w:w="992"/>
    </w:tblGrid>
    <w:tr w:rsidR="00FB33ED" w:rsidRPr="00D10040" w14:paraId="522E710F" w14:textId="7777777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trHeight w:val="760"/>
      </w:trPr>
      <w:tc>
        <w:tcPr>
          <w:tcW w:w="6513" w:type="dxa"/>
        </w:tcPr>
        <w:p w14:paraId="4EA9D5AD" w14:textId="77777777" w:rsidR="0059019D" w:rsidRPr="0059019D" w:rsidRDefault="0059019D" w:rsidP="00F35F9B">
          <w:pPr>
            <w:tabs>
              <w:tab w:val="clear" w:pos="5318"/>
            </w:tabs>
            <w:spacing w:line="240" w:lineRule="auto"/>
            <w:ind w:left="985"/>
            <w:jc w:val="center"/>
            <w:rPr>
              <w:rFonts w:cs="Arial"/>
              <w:b/>
              <w:sz w:val="28"/>
              <w:szCs w:val="28"/>
            </w:rPr>
          </w:pPr>
          <w:r w:rsidRPr="0059019D">
            <w:rPr>
              <w:rFonts w:cs="Arial"/>
              <w:b/>
              <w:sz w:val="28"/>
              <w:szCs w:val="28"/>
            </w:rPr>
            <w:t>ALSTERSÄLVENS</w:t>
          </w:r>
        </w:p>
        <w:p w14:paraId="64773326" w14:textId="77777777" w:rsidR="00FB33ED" w:rsidRPr="00D10040" w:rsidRDefault="0059019D" w:rsidP="00F35F9B">
          <w:pPr>
            <w:tabs>
              <w:tab w:val="clear" w:pos="5318"/>
            </w:tabs>
            <w:spacing w:line="240" w:lineRule="auto"/>
            <w:ind w:left="985"/>
            <w:jc w:val="center"/>
            <w:rPr>
              <w:rFonts w:cs="Arial"/>
              <w:sz w:val="18"/>
              <w:szCs w:val="18"/>
            </w:rPr>
          </w:pPr>
          <w:r w:rsidRPr="0059019D">
            <w:rPr>
              <w:rFonts w:cs="Arial"/>
              <w:b/>
              <w:sz w:val="28"/>
              <w:szCs w:val="28"/>
            </w:rPr>
            <w:t xml:space="preserve"> VATTENRÅD</w:t>
          </w:r>
        </w:p>
      </w:tc>
      <w:tc>
        <w:tcPr>
          <w:tcW w:w="1284" w:type="dxa"/>
        </w:tcPr>
        <w:p w14:paraId="4BF228D2" w14:textId="77777777" w:rsidR="00FB33ED" w:rsidRPr="00FA723B" w:rsidRDefault="00FB33ED" w:rsidP="00F35F9B">
          <w:pPr>
            <w:tabs>
              <w:tab w:val="clear" w:pos="5318"/>
            </w:tabs>
            <w:spacing w:line="240" w:lineRule="atLeast"/>
            <w:ind w:right="57"/>
            <w:jc w:val="right"/>
            <w:rPr>
              <w:rFonts w:ascii="Arial" w:hAnsi="Arial" w:cs="Arial"/>
              <w:sz w:val="12"/>
              <w:szCs w:val="12"/>
            </w:rPr>
          </w:pPr>
        </w:p>
      </w:tc>
      <w:tc>
        <w:tcPr>
          <w:tcW w:w="992" w:type="dxa"/>
        </w:tcPr>
        <w:p w14:paraId="2414EF56" w14:textId="77777777" w:rsidR="00FB33ED" w:rsidRPr="00531A0B" w:rsidRDefault="00FB33ED" w:rsidP="00F35F9B">
          <w:pPr>
            <w:tabs>
              <w:tab w:val="clear" w:pos="5318"/>
            </w:tabs>
            <w:spacing w:line="240" w:lineRule="atLeast"/>
            <w:ind w:right="57"/>
            <w:jc w:val="right"/>
            <w:rPr>
              <w:rFonts w:ascii="Arial" w:hAnsi="Arial" w:cs="Arial"/>
              <w:sz w:val="18"/>
              <w:szCs w:val="18"/>
            </w:rPr>
          </w:pPr>
        </w:p>
      </w:tc>
    </w:tr>
  </w:tbl>
  <w:p w14:paraId="5AB43CD7" w14:textId="77777777" w:rsidR="00FB33ED" w:rsidRPr="00D10040" w:rsidRDefault="00FB33ED" w:rsidP="001037C8">
    <w:pPr>
      <w:tabs>
        <w:tab w:val="clear" w:pos="5318"/>
      </w:tabs>
      <w:spacing w:line="240" w:lineRule="auto"/>
      <w:rPr>
        <w:rFonts w:ascii="Arial" w:hAnsi="Arial" w:cs="Arial"/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00365A0E"/>
    <w:lvl w:ilvl="0">
      <w:start w:val="1"/>
      <w:numFmt w:val="decimal"/>
      <w:pStyle w:val="Numreradlist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88"/>
    <w:multiLevelType w:val="singleLevel"/>
    <w:tmpl w:val="52E0E8F6"/>
    <w:lvl w:ilvl="0">
      <w:start w:val="1"/>
      <w:numFmt w:val="decimal"/>
      <w:pStyle w:val="Numreradlista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</w:abstractNum>
  <w:abstractNum w:abstractNumId="2" w15:restartNumberingAfterBreak="0">
    <w:nsid w:val="093600EF"/>
    <w:multiLevelType w:val="hybridMultilevel"/>
    <w:tmpl w:val="A94A08D4"/>
    <w:lvl w:ilvl="0" w:tplc="257C7720">
      <w:numFmt w:val="bullet"/>
      <w:lvlText w:val="-"/>
      <w:lvlJc w:val="left"/>
      <w:pPr>
        <w:ind w:left="5676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783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855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927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999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1071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11436" w:hanging="360"/>
      </w:pPr>
      <w:rPr>
        <w:rFonts w:ascii="Wingdings" w:hAnsi="Wingdings" w:hint="default"/>
      </w:rPr>
    </w:lvl>
  </w:abstractNum>
  <w:abstractNum w:abstractNumId="3" w15:restartNumberingAfterBreak="0">
    <w:nsid w:val="338955B4"/>
    <w:multiLevelType w:val="hybridMultilevel"/>
    <w:tmpl w:val="3704F62E"/>
    <w:lvl w:ilvl="0" w:tplc="FFFFFFFF">
      <w:start w:val="2"/>
      <w:numFmt w:val="decimal"/>
      <w:pStyle w:val="Listafortstt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723"/>
        </w:tabs>
        <w:ind w:left="1723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443"/>
        </w:tabs>
        <w:ind w:left="2443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163"/>
        </w:tabs>
        <w:ind w:left="3163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83"/>
        </w:tabs>
        <w:ind w:left="3883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03"/>
        </w:tabs>
        <w:ind w:left="4603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23"/>
        </w:tabs>
        <w:ind w:left="5323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043"/>
        </w:tabs>
        <w:ind w:left="6043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763"/>
        </w:tabs>
        <w:ind w:left="6763" w:hanging="180"/>
      </w:pPr>
    </w:lvl>
  </w:abstractNum>
  <w:abstractNum w:abstractNumId="4" w15:restartNumberingAfterBreak="0">
    <w:nsid w:val="36E643E8"/>
    <w:multiLevelType w:val="multilevel"/>
    <w:tmpl w:val="F20680AA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</w:lvl>
    <w:lvl w:ilvl="1">
      <w:start w:val="1"/>
      <w:numFmt w:val="bullet"/>
      <w:lvlText w:val=""/>
      <w:lvlJc w:val="left"/>
      <w:pPr>
        <w:tabs>
          <w:tab w:val="num" w:pos="680"/>
        </w:tabs>
        <w:ind w:left="680" w:hanging="340"/>
      </w:pPr>
      <w:rPr>
        <w:rFonts w:ascii="Symbol" w:hAnsi="Symbol" w:hint="default"/>
        <w:b w:val="0"/>
        <w:i w:val="0"/>
        <w:sz w:val="24"/>
      </w:rPr>
    </w:lvl>
    <w:lvl w:ilvl="2">
      <w:start w:val="1"/>
      <w:numFmt w:val="lowerLetter"/>
      <w:lvlText w:val="%3."/>
      <w:lvlJc w:val="left"/>
      <w:pPr>
        <w:tabs>
          <w:tab w:val="num" w:pos="964"/>
        </w:tabs>
        <w:ind w:left="964" w:hanging="284"/>
      </w:pPr>
      <w:rPr>
        <w:rFonts w:ascii="Times New Roman" w:hAnsi="Times New Roman"/>
        <w:b w:val="0"/>
        <w:i w:val="0"/>
      </w:rPr>
    </w:lvl>
    <w:lvl w:ilvl="3">
      <w:start w:val="1"/>
      <w:numFmt w:val="bullet"/>
      <w:lvlText w:val=""/>
      <w:lvlJc w:val="left"/>
      <w:pPr>
        <w:tabs>
          <w:tab w:val="num" w:pos="1247"/>
        </w:tabs>
        <w:ind w:left="1247" w:hanging="283"/>
      </w:pPr>
      <w:rPr>
        <w:rFonts w:ascii="Symbol" w:hAnsi="Symbol" w:hint="default"/>
        <w:b w:val="0"/>
        <w:i w:val="0"/>
      </w:rPr>
    </w:lvl>
    <w:lvl w:ilvl="4">
      <w:start w:val="1"/>
      <w:numFmt w:val="decimal"/>
      <w:pStyle w:val="Rubrik5"/>
      <w:lvlText w:val="(%5)"/>
      <w:lvlJc w:val="left"/>
      <w:pPr>
        <w:tabs>
          <w:tab w:val="num" w:pos="1644"/>
        </w:tabs>
        <w:ind w:left="1644" w:hanging="397"/>
      </w:pPr>
    </w:lvl>
    <w:lvl w:ilvl="5">
      <w:start w:val="1"/>
      <w:numFmt w:val="lowerLetter"/>
      <w:pStyle w:val="Rubrik6"/>
      <w:lvlText w:val="(%6)"/>
      <w:lvlJc w:val="left"/>
      <w:pPr>
        <w:tabs>
          <w:tab w:val="num" w:pos="1984"/>
        </w:tabs>
        <w:ind w:left="1984" w:hanging="340"/>
      </w:pPr>
    </w:lvl>
    <w:lvl w:ilvl="6">
      <w:start w:val="1"/>
      <w:numFmt w:val="lowerRoman"/>
      <w:pStyle w:val="Rubrik7"/>
      <w:lvlText w:val="(%7)"/>
      <w:lvlJc w:val="left"/>
      <w:pPr>
        <w:tabs>
          <w:tab w:val="num" w:pos="2324"/>
        </w:tabs>
        <w:ind w:left="2324" w:hanging="340"/>
      </w:pPr>
    </w:lvl>
    <w:lvl w:ilvl="7">
      <w:start w:val="1"/>
      <w:numFmt w:val="lowerLetter"/>
      <w:pStyle w:val="Rubrik8"/>
      <w:lvlText w:val="(%8)"/>
      <w:lvlJc w:val="left"/>
      <w:pPr>
        <w:tabs>
          <w:tab w:val="num" w:pos="2665"/>
        </w:tabs>
        <w:ind w:left="2665" w:hanging="341"/>
      </w:pPr>
    </w:lvl>
    <w:lvl w:ilvl="8">
      <w:start w:val="1"/>
      <w:numFmt w:val="lowerRoman"/>
      <w:pStyle w:val="Rubrik9"/>
      <w:lvlText w:val="(%9)"/>
      <w:lvlJc w:val="left"/>
      <w:pPr>
        <w:tabs>
          <w:tab w:val="num" w:pos="3061"/>
        </w:tabs>
        <w:ind w:left="3061" w:hanging="396"/>
      </w:pPr>
    </w:lvl>
  </w:abstractNum>
  <w:abstractNum w:abstractNumId="5" w15:restartNumberingAfterBreak="0">
    <w:nsid w:val="39471495"/>
    <w:multiLevelType w:val="hybridMultilevel"/>
    <w:tmpl w:val="8872FC52"/>
    <w:lvl w:ilvl="0" w:tplc="FFFFFFFF">
      <w:start w:val="1"/>
      <w:numFmt w:val="decimal"/>
      <w:pStyle w:val="EgenNumreradLista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6322E31"/>
    <w:multiLevelType w:val="hybridMultilevel"/>
    <w:tmpl w:val="B6E4FA12"/>
    <w:lvl w:ilvl="0" w:tplc="FFFFFFFF">
      <w:start w:val="1"/>
      <w:numFmt w:val="decimal"/>
      <w:pStyle w:val="EgenNumreradLista2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A426A82"/>
    <w:multiLevelType w:val="hybridMultilevel"/>
    <w:tmpl w:val="783AEB98"/>
    <w:lvl w:ilvl="0" w:tplc="84484F2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F044EF"/>
    <w:multiLevelType w:val="hybridMultilevel"/>
    <w:tmpl w:val="A152372E"/>
    <w:lvl w:ilvl="0" w:tplc="C54CB000">
      <w:numFmt w:val="bullet"/>
      <w:lvlText w:val="-"/>
      <w:lvlJc w:val="left"/>
      <w:pPr>
        <w:ind w:left="10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9" w15:restartNumberingAfterBreak="0">
    <w:nsid w:val="70901B7C"/>
    <w:multiLevelType w:val="hybridMultilevel"/>
    <w:tmpl w:val="16644264"/>
    <w:lvl w:ilvl="0" w:tplc="32B845A4">
      <w:numFmt w:val="bullet"/>
      <w:lvlText w:val="-"/>
      <w:lvlJc w:val="left"/>
      <w:pPr>
        <w:ind w:left="66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num w:numId="1" w16cid:durableId="1823348722">
    <w:abstractNumId w:val="3"/>
  </w:num>
  <w:num w:numId="2" w16cid:durableId="1597402610">
    <w:abstractNumId w:val="0"/>
  </w:num>
  <w:num w:numId="3" w16cid:durableId="486552490">
    <w:abstractNumId w:val="5"/>
  </w:num>
  <w:num w:numId="4" w16cid:durableId="948586544">
    <w:abstractNumId w:val="1"/>
  </w:num>
  <w:num w:numId="5" w16cid:durableId="635374906">
    <w:abstractNumId w:val="6"/>
  </w:num>
  <w:num w:numId="6" w16cid:durableId="380593861">
    <w:abstractNumId w:val="4"/>
  </w:num>
  <w:num w:numId="7" w16cid:durableId="1590696972">
    <w:abstractNumId w:val="9"/>
  </w:num>
  <w:num w:numId="8" w16cid:durableId="662583556">
    <w:abstractNumId w:val="8"/>
  </w:num>
  <w:num w:numId="9" w16cid:durableId="23141247">
    <w:abstractNumId w:val="2"/>
  </w:num>
  <w:num w:numId="10" w16cid:durableId="428090307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51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Avbryt" w:val="Nej"/>
    <w:docVar w:name="Diarienr" w:val="Fyllt"/>
    <w:docVar w:name="Dnr" w:val="680"/>
    <w:docVar w:name="DnrÅr" w:val="2011"/>
    <w:docVar w:name="KK" w:val="TFN"/>
    <w:docVar w:name="NyttNamn" w:val="Tom"/>
    <w:docVar w:name="Nämnd" w:val="Teknik- och fastighetsförvaltningen"/>
    <w:docVar w:name="Rubrik" w:val="Ja"/>
    <w:docVar w:name="www" w:val="karlstad.se"/>
  </w:docVars>
  <w:rsids>
    <w:rsidRoot w:val="001C4B99"/>
    <w:rsid w:val="0000366F"/>
    <w:rsid w:val="0002000E"/>
    <w:rsid w:val="0002787A"/>
    <w:rsid w:val="0002798A"/>
    <w:rsid w:val="00027FE8"/>
    <w:rsid w:val="00030DA0"/>
    <w:rsid w:val="000325CA"/>
    <w:rsid w:val="00035ADF"/>
    <w:rsid w:val="00037247"/>
    <w:rsid w:val="0004088F"/>
    <w:rsid w:val="00041A55"/>
    <w:rsid w:val="00042E7F"/>
    <w:rsid w:val="00047C33"/>
    <w:rsid w:val="000568FC"/>
    <w:rsid w:val="000605C2"/>
    <w:rsid w:val="00060EF3"/>
    <w:rsid w:val="00062C6C"/>
    <w:rsid w:val="0007142B"/>
    <w:rsid w:val="00080629"/>
    <w:rsid w:val="00081B94"/>
    <w:rsid w:val="00081DEC"/>
    <w:rsid w:val="00084A0C"/>
    <w:rsid w:val="00085831"/>
    <w:rsid w:val="00087125"/>
    <w:rsid w:val="00087CD3"/>
    <w:rsid w:val="00091AC3"/>
    <w:rsid w:val="00095195"/>
    <w:rsid w:val="0009732A"/>
    <w:rsid w:val="00097426"/>
    <w:rsid w:val="000A1668"/>
    <w:rsid w:val="000A247A"/>
    <w:rsid w:val="000A2A77"/>
    <w:rsid w:val="000A3FBC"/>
    <w:rsid w:val="000A748D"/>
    <w:rsid w:val="000A7E3B"/>
    <w:rsid w:val="000B20C8"/>
    <w:rsid w:val="000B4D54"/>
    <w:rsid w:val="000C033F"/>
    <w:rsid w:val="000C40B9"/>
    <w:rsid w:val="000D1FB3"/>
    <w:rsid w:val="000D2C0C"/>
    <w:rsid w:val="000D3443"/>
    <w:rsid w:val="000D563B"/>
    <w:rsid w:val="000D739C"/>
    <w:rsid w:val="000E170B"/>
    <w:rsid w:val="000E4A7C"/>
    <w:rsid w:val="000E7296"/>
    <w:rsid w:val="000F0643"/>
    <w:rsid w:val="000F437F"/>
    <w:rsid w:val="00101BB1"/>
    <w:rsid w:val="001037C8"/>
    <w:rsid w:val="001049E6"/>
    <w:rsid w:val="00111CDB"/>
    <w:rsid w:val="00114DCA"/>
    <w:rsid w:val="0011793B"/>
    <w:rsid w:val="001259ED"/>
    <w:rsid w:val="0013241F"/>
    <w:rsid w:val="001425F9"/>
    <w:rsid w:val="001466D3"/>
    <w:rsid w:val="00157510"/>
    <w:rsid w:val="00157FC6"/>
    <w:rsid w:val="001658A8"/>
    <w:rsid w:val="00165CCF"/>
    <w:rsid w:val="00166445"/>
    <w:rsid w:val="00167477"/>
    <w:rsid w:val="00174DB0"/>
    <w:rsid w:val="00185089"/>
    <w:rsid w:val="00190121"/>
    <w:rsid w:val="0019039F"/>
    <w:rsid w:val="00194BFF"/>
    <w:rsid w:val="001A13F9"/>
    <w:rsid w:val="001A6331"/>
    <w:rsid w:val="001A6432"/>
    <w:rsid w:val="001A7441"/>
    <w:rsid w:val="001A7D09"/>
    <w:rsid w:val="001A7F7F"/>
    <w:rsid w:val="001B4CAC"/>
    <w:rsid w:val="001C4B99"/>
    <w:rsid w:val="001D0B86"/>
    <w:rsid w:val="001E5850"/>
    <w:rsid w:val="001E63D8"/>
    <w:rsid w:val="001E7AD0"/>
    <w:rsid w:val="001F1935"/>
    <w:rsid w:val="001F3370"/>
    <w:rsid w:val="001F4EB1"/>
    <w:rsid w:val="001F5D90"/>
    <w:rsid w:val="001F63BA"/>
    <w:rsid w:val="00202904"/>
    <w:rsid w:val="002052CF"/>
    <w:rsid w:val="00205B35"/>
    <w:rsid w:val="00215586"/>
    <w:rsid w:val="00216EC5"/>
    <w:rsid w:val="00220095"/>
    <w:rsid w:val="002267D3"/>
    <w:rsid w:val="00226D04"/>
    <w:rsid w:val="00235D52"/>
    <w:rsid w:val="0023715D"/>
    <w:rsid w:val="0024403D"/>
    <w:rsid w:val="00245DE2"/>
    <w:rsid w:val="002530BD"/>
    <w:rsid w:val="00255436"/>
    <w:rsid w:val="00255EAA"/>
    <w:rsid w:val="002622A5"/>
    <w:rsid w:val="002625BC"/>
    <w:rsid w:val="00277BAA"/>
    <w:rsid w:val="0028716B"/>
    <w:rsid w:val="00287A9C"/>
    <w:rsid w:val="00291EFF"/>
    <w:rsid w:val="002928CB"/>
    <w:rsid w:val="002936D5"/>
    <w:rsid w:val="00295BDA"/>
    <w:rsid w:val="002A50E6"/>
    <w:rsid w:val="002A51E3"/>
    <w:rsid w:val="002A65E1"/>
    <w:rsid w:val="002A6744"/>
    <w:rsid w:val="002B300F"/>
    <w:rsid w:val="002B6365"/>
    <w:rsid w:val="002D0963"/>
    <w:rsid w:val="002D7C9B"/>
    <w:rsid w:val="002E00F7"/>
    <w:rsid w:val="002E0823"/>
    <w:rsid w:val="002E3279"/>
    <w:rsid w:val="002E3712"/>
    <w:rsid w:val="002E6851"/>
    <w:rsid w:val="002F2FFB"/>
    <w:rsid w:val="002F6565"/>
    <w:rsid w:val="00300D78"/>
    <w:rsid w:val="00301775"/>
    <w:rsid w:val="00307004"/>
    <w:rsid w:val="00307A96"/>
    <w:rsid w:val="003151A5"/>
    <w:rsid w:val="00316255"/>
    <w:rsid w:val="003246F1"/>
    <w:rsid w:val="00326EE9"/>
    <w:rsid w:val="003309A7"/>
    <w:rsid w:val="00334C72"/>
    <w:rsid w:val="003352C7"/>
    <w:rsid w:val="00342225"/>
    <w:rsid w:val="00344D01"/>
    <w:rsid w:val="00344F53"/>
    <w:rsid w:val="00350E0D"/>
    <w:rsid w:val="0035158F"/>
    <w:rsid w:val="00354696"/>
    <w:rsid w:val="00355CA6"/>
    <w:rsid w:val="00360B20"/>
    <w:rsid w:val="0036119C"/>
    <w:rsid w:val="00363F1E"/>
    <w:rsid w:val="0037499E"/>
    <w:rsid w:val="00376501"/>
    <w:rsid w:val="00380737"/>
    <w:rsid w:val="00380D55"/>
    <w:rsid w:val="003936AD"/>
    <w:rsid w:val="00394086"/>
    <w:rsid w:val="00394DB1"/>
    <w:rsid w:val="00396EC5"/>
    <w:rsid w:val="0039774F"/>
    <w:rsid w:val="003A16A6"/>
    <w:rsid w:val="003A3590"/>
    <w:rsid w:val="003A5F32"/>
    <w:rsid w:val="003B42E3"/>
    <w:rsid w:val="003B7979"/>
    <w:rsid w:val="003C10EC"/>
    <w:rsid w:val="003C2FC9"/>
    <w:rsid w:val="003C4168"/>
    <w:rsid w:val="003C4E9A"/>
    <w:rsid w:val="003C74D7"/>
    <w:rsid w:val="003C78DB"/>
    <w:rsid w:val="003D4B41"/>
    <w:rsid w:val="003D58A4"/>
    <w:rsid w:val="003E4F96"/>
    <w:rsid w:val="003E60EB"/>
    <w:rsid w:val="003F1D09"/>
    <w:rsid w:val="003F535D"/>
    <w:rsid w:val="003F644A"/>
    <w:rsid w:val="00404122"/>
    <w:rsid w:val="00406BA7"/>
    <w:rsid w:val="00413456"/>
    <w:rsid w:val="00415A93"/>
    <w:rsid w:val="004172DF"/>
    <w:rsid w:val="00417A90"/>
    <w:rsid w:val="00421B31"/>
    <w:rsid w:val="004228DE"/>
    <w:rsid w:val="00423975"/>
    <w:rsid w:val="004244CC"/>
    <w:rsid w:val="004264C2"/>
    <w:rsid w:val="004301FB"/>
    <w:rsid w:val="0043204A"/>
    <w:rsid w:val="00432165"/>
    <w:rsid w:val="00433A49"/>
    <w:rsid w:val="0043488F"/>
    <w:rsid w:val="00441862"/>
    <w:rsid w:val="00443A8E"/>
    <w:rsid w:val="00451512"/>
    <w:rsid w:val="004522E1"/>
    <w:rsid w:val="0046080E"/>
    <w:rsid w:val="00461A57"/>
    <w:rsid w:val="00462DDA"/>
    <w:rsid w:val="00463585"/>
    <w:rsid w:val="00465DDC"/>
    <w:rsid w:val="00467EA2"/>
    <w:rsid w:val="0047126B"/>
    <w:rsid w:val="004756E7"/>
    <w:rsid w:val="00475901"/>
    <w:rsid w:val="00483B5C"/>
    <w:rsid w:val="0048609F"/>
    <w:rsid w:val="004863F9"/>
    <w:rsid w:val="00486987"/>
    <w:rsid w:val="00486E5A"/>
    <w:rsid w:val="004A191D"/>
    <w:rsid w:val="004A2A00"/>
    <w:rsid w:val="004A503B"/>
    <w:rsid w:val="004B4B7B"/>
    <w:rsid w:val="004C49C2"/>
    <w:rsid w:val="004D0FBC"/>
    <w:rsid w:val="004D4391"/>
    <w:rsid w:val="004E0C1F"/>
    <w:rsid w:val="004E0EA6"/>
    <w:rsid w:val="004E213C"/>
    <w:rsid w:val="004E6D87"/>
    <w:rsid w:val="004F0A73"/>
    <w:rsid w:val="004F1D38"/>
    <w:rsid w:val="004F2B3F"/>
    <w:rsid w:val="004F441B"/>
    <w:rsid w:val="004F4F89"/>
    <w:rsid w:val="004F5045"/>
    <w:rsid w:val="00503788"/>
    <w:rsid w:val="00507D80"/>
    <w:rsid w:val="005136FB"/>
    <w:rsid w:val="00515AF9"/>
    <w:rsid w:val="00516845"/>
    <w:rsid w:val="005179B5"/>
    <w:rsid w:val="0052088C"/>
    <w:rsid w:val="00523125"/>
    <w:rsid w:val="00523F21"/>
    <w:rsid w:val="00524258"/>
    <w:rsid w:val="00530C5C"/>
    <w:rsid w:val="00530C7C"/>
    <w:rsid w:val="005314AA"/>
    <w:rsid w:val="0053447F"/>
    <w:rsid w:val="00534867"/>
    <w:rsid w:val="00542049"/>
    <w:rsid w:val="00546C86"/>
    <w:rsid w:val="005539A7"/>
    <w:rsid w:val="005547F8"/>
    <w:rsid w:val="00554B3F"/>
    <w:rsid w:val="005572D7"/>
    <w:rsid w:val="005577B5"/>
    <w:rsid w:val="00557A17"/>
    <w:rsid w:val="00557A34"/>
    <w:rsid w:val="00567D1C"/>
    <w:rsid w:val="005758B0"/>
    <w:rsid w:val="00576B00"/>
    <w:rsid w:val="00576EC7"/>
    <w:rsid w:val="00582BC0"/>
    <w:rsid w:val="0059019D"/>
    <w:rsid w:val="00591C79"/>
    <w:rsid w:val="00597364"/>
    <w:rsid w:val="005B0587"/>
    <w:rsid w:val="005B27A2"/>
    <w:rsid w:val="005B2DDD"/>
    <w:rsid w:val="005C3BD4"/>
    <w:rsid w:val="005D1489"/>
    <w:rsid w:val="005D2CD2"/>
    <w:rsid w:val="005D3806"/>
    <w:rsid w:val="005D4507"/>
    <w:rsid w:val="005E09D2"/>
    <w:rsid w:val="005E1EBD"/>
    <w:rsid w:val="005E2031"/>
    <w:rsid w:val="005E20E3"/>
    <w:rsid w:val="005E3176"/>
    <w:rsid w:val="005E50C3"/>
    <w:rsid w:val="005F0153"/>
    <w:rsid w:val="005F3B1B"/>
    <w:rsid w:val="005F47A3"/>
    <w:rsid w:val="005F4B98"/>
    <w:rsid w:val="005F61E8"/>
    <w:rsid w:val="005F7106"/>
    <w:rsid w:val="006047D4"/>
    <w:rsid w:val="00606276"/>
    <w:rsid w:val="00611CDF"/>
    <w:rsid w:val="0062320F"/>
    <w:rsid w:val="00623CED"/>
    <w:rsid w:val="0062504D"/>
    <w:rsid w:val="00625051"/>
    <w:rsid w:val="00631A18"/>
    <w:rsid w:val="00634ECF"/>
    <w:rsid w:val="00645DBC"/>
    <w:rsid w:val="00653650"/>
    <w:rsid w:val="00656BFD"/>
    <w:rsid w:val="00665C7E"/>
    <w:rsid w:val="00666242"/>
    <w:rsid w:val="00666350"/>
    <w:rsid w:val="00667FF8"/>
    <w:rsid w:val="0067213C"/>
    <w:rsid w:val="00676EF1"/>
    <w:rsid w:val="00680123"/>
    <w:rsid w:val="00682371"/>
    <w:rsid w:val="00686DBA"/>
    <w:rsid w:val="00690A47"/>
    <w:rsid w:val="00690BFB"/>
    <w:rsid w:val="0069687E"/>
    <w:rsid w:val="00696C07"/>
    <w:rsid w:val="00697216"/>
    <w:rsid w:val="006A6C78"/>
    <w:rsid w:val="006B07ED"/>
    <w:rsid w:val="006B13F5"/>
    <w:rsid w:val="006B4E34"/>
    <w:rsid w:val="006C36C1"/>
    <w:rsid w:val="006C729A"/>
    <w:rsid w:val="006D128C"/>
    <w:rsid w:val="006D12EE"/>
    <w:rsid w:val="006D5B4A"/>
    <w:rsid w:val="006D5DEC"/>
    <w:rsid w:val="006E2A00"/>
    <w:rsid w:val="006F3F13"/>
    <w:rsid w:val="0070348D"/>
    <w:rsid w:val="0071155C"/>
    <w:rsid w:val="007117F2"/>
    <w:rsid w:val="0071265D"/>
    <w:rsid w:val="00723AD8"/>
    <w:rsid w:val="00726DB0"/>
    <w:rsid w:val="00741919"/>
    <w:rsid w:val="00742F5C"/>
    <w:rsid w:val="00750D18"/>
    <w:rsid w:val="00752CC8"/>
    <w:rsid w:val="00754667"/>
    <w:rsid w:val="00765350"/>
    <w:rsid w:val="00765471"/>
    <w:rsid w:val="00766B06"/>
    <w:rsid w:val="00772931"/>
    <w:rsid w:val="00775C13"/>
    <w:rsid w:val="00780432"/>
    <w:rsid w:val="0078198D"/>
    <w:rsid w:val="0078569D"/>
    <w:rsid w:val="00787DC2"/>
    <w:rsid w:val="0079066E"/>
    <w:rsid w:val="00795261"/>
    <w:rsid w:val="0079702E"/>
    <w:rsid w:val="007A287C"/>
    <w:rsid w:val="007A37C8"/>
    <w:rsid w:val="007B5F51"/>
    <w:rsid w:val="007B6C11"/>
    <w:rsid w:val="007C216E"/>
    <w:rsid w:val="007C2D42"/>
    <w:rsid w:val="007D257A"/>
    <w:rsid w:val="007D48CC"/>
    <w:rsid w:val="007D4F6F"/>
    <w:rsid w:val="007D7811"/>
    <w:rsid w:val="007E1D72"/>
    <w:rsid w:val="007E2AB0"/>
    <w:rsid w:val="007E2DA4"/>
    <w:rsid w:val="007E3570"/>
    <w:rsid w:val="007E5573"/>
    <w:rsid w:val="007E77CF"/>
    <w:rsid w:val="007F1288"/>
    <w:rsid w:val="007F5897"/>
    <w:rsid w:val="00806FDD"/>
    <w:rsid w:val="00815E3C"/>
    <w:rsid w:val="00820C3B"/>
    <w:rsid w:val="00823A30"/>
    <w:rsid w:val="008309B7"/>
    <w:rsid w:val="008314A7"/>
    <w:rsid w:val="00840005"/>
    <w:rsid w:val="00842709"/>
    <w:rsid w:val="008442F3"/>
    <w:rsid w:val="008448BD"/>
    <w:rsid w:val="00852605"/>
    <w:rsid w:val="00855B69"/>
    <w:rsid w:val="00861554"/>
    <w:rsid w:val="008615AF"/>
    <w:rsid w:val="0086174B"/>
    <w:rsid w:val="008625C2"/>
    <w:rsid w:val="00867EE7"/>
    <w:rsid w:val="00867F8C"/>
    <w:rsid w:val="0087270E"/>
    <w:rsid w:val="008819FE"/>
    <w:rsid w:val="0088478B"/>
    <w:rsid w:val="00885BD6"/>
    <w:rsid w:val="00893264"/>
    <w:rsid w:val="0089438B"/>
    <w:rsid w:val="008A2A4F"/>
    <w:rsid w:val="008A540C"/>
    <w:rsid w:val="008A541B"/>
    <w:rsid w:val="008A6B50"/>
    <w:rsid w:val="008B007E"/>
    <w:rsid w:val="008B4769"/>
    <w:rsid w:val="008B4FD1"/>
    <w:rsid w:val="008B6BC7"/>
    <w:rsid w:val="008C0ECF"/>
    <w:rsid w:val="008C2492"/>
    <w:rsid w:val="008C4EA2"/>
    <w:rsid w:val="008D305E"/>
    <w:rsid w:val="008D79D3"/>
    <w:rsid w:val="008E0B2C"/>
    <w:rsid w:val="008E1150"/>
    <w:rsid w:val="008E51DC"/>
    <w:rsid w:val="008E5724"/>
    <w:rsid w:val="008F3076"/>
    <w:rsid w:val="008F4021"/>
    <w:rsid w:val="008F65C0"/>
    <w:rsid w:val="00901793"/>
    <w:rsid w:val="00903951"/>
    <w:rsid w:val="00903996"/>
    <w:rsid w:val="00903A71"/>
    <w:rsid w:val="00916B97"/>
    <w:rsid w:val="00920BA0"/>
    <w:rsid w:val="00921862"/>
    <w:rsid w:val="00921D54"/>
    <w:rsid w:val="00923173"/>
    <w:rsid w:val="00925384"/>
    <w:rsid w:val="00931404"/>
    <w:rsid w:val="00932C03"/>
    <w:rsid w:val="009355BA"/>
    <w:rsid w:val="009355FF"/>
    <w:rsid w:val="0094089F"/>
    <w:rsid w:val="00942FE8"/>
    <w:rsid w:val="009432DF"/>
    <w:rsid w:val="00943B1A"/>
    <w:rsid w:val="0094509C"/>
    <w:rsid w:val="009532B3"/>
    <w:rsid w:val="009550AC"/>
    <w:rsid w:val="00960E16"/>
    <w:rsid w:val="00961E27"/>
    <w:rsid w:val="009643CB"/>
    <w:rsid w:val="00965FD3"/>
    <w:rsid w:val="00967E2F"/>
    <w:rsid w:val="00970923"/>
    <w:rsid w:val="00980989"/>
    <w:rsid w:val="00987055"/>
    <w:rsid w:val="00987951"/>
    <w:rsid w:val="0099008C"/>
    <w:rsid w:val="00990E7F"/>
    <w:rsid w:val="00992E94"/>
    <w:rsid w:val="0099558A"/>
    <w:rsid w:val="009A2147"/>
    <w:rsid w:val="009A2587"/>
    <w:rsid w:val="009B03D9"/>
    <w:rsid w:val="009B4803"/>
    <w:rsid w:val="009B4A45"/>
    <w:rsid w:val="009C5521"/>
    <w:rsid w:val="009C6379"/>
    <w:rsid w:val="009D2D9F"/>
    <w:rsid w:val="009E4875"/>
    <w:rsid w:val="009E6DCA"/>
    <w:rsid w:val="009F4277"/>
    <w:rsid w:val="009F789E"/>
    <w:rsid w:val="00A0001D"/>
    <w:rsid w:val="00A045E1"/>
    <w:rsid w:val="00A10EBE"/>
    <w:rsid w:val="00A12E47"/>
    <w:rsid w:val="00A20F35"/>
    <w:rsid w:val="00A213F3"/>
    <w:rsid w:val="00A24C22"/>
    <w:rsid w:val="00A27233"/>
    <w:rsid w:val="00A27FF3"/>
    <w:rsid w:val="00A35B96"/>
    <w:rsid w:val="00A45FFE"/>
    <w:rsid w:val="00A54866"/>
    <w:rsid w:val="00A551A2"/>
    <w:rsid w:val="00A579E5"/>
    <w:rsid w:val="00A65A0F"/>
    <w:rsid w:val="00A67D1B"/>
    <w:rsid w:val="00A75631"/>
    <w:rsid w:val="00A80A91"/>
    <w:rsid w:val="00A81838"/>
    <w:rsid w:val="00A83BE8"/>
    <w:rsid w:val="00A91C24"/>
    <w:rsid w:val="00A925AD"/>
    <w:rsid w:val="00A95DB3"/>
    <w:rsid w:val="00A966C6"/>
    <w:rsid w:val="00A97025"/>
    <w:rsid w:val="00AA0774"/>
    <w:rsid w:val="00AA1AD8"/>
    <w:rsid w:val="00AA69A2"/>
    <w:rsid w:val="00AA7101"/>
    <w:rsid w:val="00AB0073"/>
    <w:rsid w:val="00AB2273"/>
    <w:rsid w:val="00AB43D4"/>
    <w:rsid w:val="00AB7878"/>
    <w:rsid w:val="00AC1211"/>
    <w:rsid w:val="00AC144E"/>
    <w:rsid w:val="00AC41DD"/>
    <w:rsid w:val="00AD0A7C"/>
    <w:rsid w:val="00AD24A9"/>
    <w:rsid w:val="00AD672A"/>
    <w:rsid w:val="00AE083C"/>
    <w:rsid w:val="00AE1674"/>
    <w:rsid w:val="00AE3820"/>
    <w:rsid w:val="00AE3C41"/>
    <w:rsid w:val="00AF364D"/>
    <w:rsid w:val="00AF4946"/>
    <w:rsid w:val="00AF7265"/>
    <w:rsid w:val="00AF7402"/>
    <w:rsid w:val="00B0052E"/>
    <w:rsid w:val="00B04854"/>
    <w:rsid w:val="00B114E9"/>
    <w:rsid w:val="00B13E9A"/>
    <w:rsid w:val="00B16B94"/>
    <w:rsid w:val="00B24248"/>
    <w:rsid w:val="00B269FE"/>
    <w:rsid w:val="00B30102"/>
    <w:rsid w:val="00B312AE"/>
    <w:rsid w:val="00B430A5"/>
    <w:rsid w:val="00B4416A"/>
    <w:rsid w:val="00B4609B"/>
    <w:rsid w:val="00B519BB"/>
    <w:rsid w:val="00B65029"/>
    <w:rsid w:val="00B66EA9"/>
    <w:rsid w:val="00B7411C"/>
    <w:rsid w:val="00B74C9F"/>
    <w:rsid w:val="00B754B5"/>
    <w:rsid w:val="00B8125D"/>
    <w:rsid w:val="00B83719"/>
    <w:rsid w:val="00B94B87"/>
    <w:rsid w:val="00B94CF0"/>
    <w:rsid w:val="00B95683"/>
    <w:rsid w:val="00B97D00"/>
    <w:rsid w:val="00BA00A4"/>
    <w:rsid w:val="00BA10EA"/>
    <w:rsid w:val="00BA13B2"/>
    <w:rsid w:val="00BA2436"/>
    <w:rsid w:val="00BA3F9D"/>
    <w:rsid w:val="00BA5045"/>
    <w:rsid w:val="00BA530F"/>
    <w:rsid w:val="00BA6A96"/>
    <w:rsid w:val="00BB0D10"/>
    <w:rsid w:val="00BB3E9D"/>
    <w:rsid w:val="00BB4A9E"/>
    <w:rsid w:val="00BB6104"/>
    <w:rsid w:val="00BB76FF"/>
    <w:rsid w:val="00BC2701"/>
    <w:rsid w:val="00BC3520"/>
    <w:rsid w:val="00BC4B7E"/>
    <w:rsid w:val="00BD201F"/>
    <w:rsid w:val="00BD4A2B"/>
    <w:rsid w:val="00BD55FE"/>
    <w:rsid w:val="00BD7AD8"/>
    <w:rsid w:val="00BE1E5C"/>
    <w:rsid w:val="00BE46D1"/>
    <w:rsid w:val="00BF03D7"/>
    <w:rsid w:val="00BF127F"/>
    <w:rsid w:val="00BF5B96"/>
    <w:rsid w:val="00C02FC8"/>
    <w:rsid w:val="00C06BE2"/>
    <w:rsid w:val="00C072A9"/>
    <w:rsid w:val="00C1045A"/>
    <w:rsid w:val="00C11D77"/>
    <w:rsid w:val="00C12B51"/>
    <w:rsid w:val="00C13BE8"/>
    <w:rsid w:val="00C21B1F"/>
    <w:rsid w:val="00C21C9D"/>
    <w:rsid w:val="00C22097"/>
    <w:rsid w:val="00C22160"/>
    <w:rsid w:val="00C42E25"/>
    <w:rsid w:val="00C444CA"/>
    <w:rsid w:val="00C44C7A"/>
    <w:rsid w:val="00C473C4"/>
    <w:rsid w:val="00C51AFB"/>
    <w:rsid w:val="00C52111"/>
    <w:rsid w:val="00C55B9F"/>
    <w:rsid w:val="00C56F43"/>
    <w:rsid w:val="00C61646"/>
    <w:rsid w:val="00C64CAE"/>
    <w:rsid w:val="00C65C90"/>
    <w:rsid w:val="00C66096"/>
    <w:rsid w:val="00C74D8E"/>
    <w:rsid w:val="00C77B06"/>
    <w:rsid w:val="00C82521"/>
    <w:rsid w:val="00C850F3"/>
    <w:rsid w:val="00C863A8"/>
    <w:rsid w:val="00C91BD5"/>
    <w:rsid w:val="00C931C3"/>
    <w:rsid w:val="00C93F0D"/>
    <w:rsid w:val="00CA0A2C"/>
    <w:rsid w:val="00CA1E4E"/>
    <w:rsid w:val="00CA57E1"/>
    <w:rsid w:val="00CB136D"/>
    <w:rsid w:val="00CB27C4"/>
    <w:rsid w:val="00CC201B"/>
    <w:rsid w:val="00CC5BE6"/>
    <w:rsid w:val="00CD0980"/>
    <w:rsid w:val="00CD5EB2"/>
    <w:rsid w:val="00CD625E"/>
    <w:rsid w:val="00CE6E40"/>
    <w:rsid w:val="00CF73BC"/>
    <w:rsid w:val="00D0048C"/>
    <w:rsid w:val="00D01AF2"/>
    <w:rsid w:val="00D06564"/>
    <w:rsid w:val="00D10040"/>
    <w:rsid w:val="00D21962"/>
    <w:rsid w:val="00D26032"/>
    <w:rsid w:val="00D34D6A"/>
    <w:rsid w:val="00D35394"/>
    <w:rsid w:val="00D372DF"/>
    <w:rsid w:val="00D4429F"/>
    <w:rsid w:val="00D5500C"/>
    <w:rsid w:val="00D6034F"/>
    <w:rsid w:val="00D612A4"/>
    <w:rsid w:val="00D61601"/>
    <w:rsid w:val="00D71A19"/>
    <w:rsid w:val="00D75FD6"/>
    <w:rsid w:val="00D81504"/>
    <w:rsid w:val="00D8330F"/>
    <w:rsid w:val="00D862DE"/>
    <w:rsid w:val="00D867A9"/>
    <w:rsid w:val="00D964C6"/>
    <w:rsid w:val="00D97201"/>
    <w:rsid w:val="00DA191F"/>
    <w:rsid w:val="00DA442E"/>
    <w:rsid w:val="00DB12DB"/>
    <w:rsid w:val="00DB1479"/>
    <w:rsid w:val="00DB30CE"/>
    <w:rsid w:val="00DB3221"/>
    <w:rsid w:val="00DB469E"/>
    <w:rsid w:val="00DB5DA2"/>
    <w:rsid w:val="00DB6ECB"/>
    <w:rsid w:val="00DB7D74"/>
    <w:rsid w:val="00DC389F"/>
    <w:rsid w:val="00DE7CCC"/>
    <w:rsid w:val="00DF3AA8"/>
    <w:rsid w:val="00DF4775"/>
    <w:rsid w:val="00DF79E8"/>
    <w:rsid w:val="00E0003E"/>
    <w:rsid w:val="00E00219"/>
    <w:rsid w:val="00E01630"/>
    <w:rsid w:val="00E020C1"/>
    <w:rsid w:val="00E027B0"/>
    <w:rsid w:val="00E11494"/>
    <w:rsid w:val="00E13DAC"/>
    <w:rsid w:val="00E2099A"/>
    <w:rsid w:val="00E2107B"/>
    <w:rsid w:val="00E21EA6"/>
    <w:rsid w:val="00E22038"/>
    <w:rsid w:val="00E2557A"/>
    <w:rsid w:val="00E25BF6"/>
    <w:rsid w:val="00E338DB"/>
    <w:rsid w:val="00E35580"/>
    <w:rsid w:val="00E37125"/>
    <w:rsid w:val="00E37A99"/>
    <w:rsid w:val="00E4581A"/>
    <w:rsid w:val="00E47B54"/>
    <w:rsid w:val="00E56498"/>
    <w:rsid w:val="00E576DC"/>
    <w:rsid w:val="00E6087A"/>
    <w:rsid w:val="00E65471"/>
    <w:rsid w:val="00E65986"/>
    <w:rsid w:val="00E67708"/>
    <w:rsid w:val="00E70292"/>
    <w:rsid w:val="00E70DF8"/>
    <w:rsid w:val="00E73460"/>
    <w:rsid w:val="00E75D11"/>
    <w:rsid w:val="00E76095"/>
    <w:rsid w:val="00E80CFD"/>
    <w:rsid w:val="00E81090"/>
    <w:rsid w:val="00E87094"/>
    <w:rsid w:val="00E9016C"/>
    <w:rsid w:val="00E915D9"/>
    <w:rsid w:val="00E91B82"/>
    <w:rsid w:val="00EA0866"/>
    <w:rsid w:val="00EA4064"/>
    <w:rsid w:val="00EA62B2"/>
    <w:rsid w:val="00EB15B1"/>
    <w:rsid w:val="00EB2ADB"/>
    <w:rsid w:val="00ED39F8"/>
    <w:rsid w:val="00ED564F"/>
    <w:rsid w:val="00ED7964"/>
    <w:rsid w:val="00EE15B5"/>
    <w:rsid w:val="00EE30F7"/>
    <w:rsid w:val="00EE34CB"/>
    <w:rsid w:val="00EF0C92"/>
    <w:rsid w:val="00EF5338"/>
    <w:rsid w:val="00F02067"/>
    <w:rsid w:val="00F02225"/>
    <w:rsid w:val="00F166E2"/>
    <w:rsid w:val="00F21B2E"/>
    <w:rsid w:val="00F24E5E"/>
    <w:rsid w:val="00F263FC"/>
    <w:rsid w:val="00F2753E"/>
    <w:rsid w:val="00F31508"/>
    <w:rsid w:val="00F31912"/>
    <w:rsid w:val="00F35B83"/>
    <w:rsid w:val="00F35F9B"/>
    <w:rsid w:val="00F36493"/>
    <w:rsid w:val="00F442A0"/>
    <w:rsid w:val="00F458EA"/>
    <w:rsid w:val="00F52345"/>
    <w:rsid w:val="00F56251"/>
    <w:rsid w:val="00F67536"/>
    <w:rsid w:val="00F8038D"/>
    <w:rsid w:val="00F81B6D"/>
    <w:rsid w:val="00F877B2"/>
    <w:rsid w:val="00F91A24"/>
    <w:rsid w:val="00F96919"/>
    <w:rsid w:val="00F96A23"/>
    <w:rsid w:val="00F97E40"/>
    <w:rsid w:val="00FA2AD2"/>
    <w:rsid w:val="00FB0B2B"/>
    <w:rsid w:val="00FB1159"/>
    <w:rsid w:val="00FB1C97"/>
    <w:rsid w:val="00FB2A23"/>
    <w:rsid w:val="00FB33ED"/>
    <w:rsid w:val="00FC02D6"/>
    <w:rsid w:val="00FC2AA9"/>
    <w:rsid w:val="00FC347C"/>
    <w:rsid w:val="00FD4510"/>
    <w:rsid w:val="00FD5D65"/>
    <w:rsid w:val="00FE0468"/>
    <w:rsid w:val="00FF0EEE"/>
    <w:rsid w:val="00FF545D"/>
    <w:rsid w:val="00FF7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ecimalSymbol w:val=","/>
  <w:listSeparator w:val=";"/>
  <w14:docId w14:val="7A5ED3F6"/>
  <w15:chartTrackingRefBased/>
  <w15:docId w15:val="{FB397561-8CC6-4D53-9A92-A4DED8E3F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tabs>
        <w:tab w:val="left" w:pos="5318"/>
      </w:tabs>
      <w:spacing w:line="280" w:lineRule="atLeast"/>
    </w:pPr>
    <w:rPr>
      <w:sz w:val="22"/>
      <w:lang w:eastAsia="en-US"/>
    </w:rPr>
  </w:style>
  <w:style w:type="paragraph" w:styleId="Rubrik1">
    <w:name w:val="heading 1"/>
    <w:basedOn w:val="Normal"/>
    <w:next w:val="Normal"/>
    <w:qFormat/>
    <w:pPr>
      <w:keepNext/>
      <w:spacing w:line="360" w:lineRule="exact"/>
      <w:outlineLvl w:val="0"/>
    </w:pPr>
    <w:rPr>
      <w:rFonts w:ascii="Arial Black" w:hAnsi="Arial Black"/>
      <w:sz w:val="28"/>
    </w:rPr>
  </w:style>
  <w:style w:type="paragraph" w:styleId="Rubrik2">
    <w:name w:val="heading 2"/>
    <w:basedOn w:val="Normal"/>
    <w:next w:val="Normal"/>
    <w:link w:val="Rubrik2Char"/>
    <w:qFormat/>
    <w:pPr>
      <w:keepNext/>
      <w:outlineLvl w:val="1"/>
    </w:pPr>
    <w:rPr>
      <w:rFonts w:ascii="Arial Black" w:hAnsi="Arial Black" w:cs="Arial"/>
      <w:bCs/>
      <w:iCs/>
      <w:sz w:val="20"/>
      <w:szCs w:val="28"/>
    </w:rPr>
  </w:style>
  <w:style w:type="paragraph" w:styleId="Rubrik3">
    <w:name w:val="heading 3"/>
    <w:basedOn w:val="Normal"/>
    <w:next w:val="Normal"/>
    <w:qFormat/>
    <w:pPr>
      <w:keepNext/>
      <w:outlineLvl w:val="2"/>
    </w:pPr>
    <w:rPr>
      <w:rFonts w:ascii="Arial" w:hAnsi="Arial"/>
      <w:b/>
      <w:sz w:val="20"/>
    </w:rPr>
  </w:style>
  <w:style w:type="paragraph" w:styleId="Rubrik4">
    <w:name w:val="heading 4"/>
    <w:basedOn w:val="Rubrik3"/>
    <w:next w:val="Normal"/>
    <w:qFormat/>
    <w:pPr>
      <w:outlineLvl w:val="3"/>
    </w:pPr>
    <w:rPr>
      <w:b w:val="0"/>
      <w:bCs/>
      <w:szCs w:val="28"/>
    </w:rPr>
  </w:style>
  <w:style w:type="paragraph" w:styleId="Rubrik5">
    <w:name w:val="heading 5"/>
    <w:basedOn w:val="Normal"/>
    <w:next w:val="Normal"/>
    <w:qFormat/>
    <w:pPr>
      <w:numPr>
        <w:ilvl w:val="4"/>
        <w:numId w:val="6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Rubrik6">
    <w:name w:val="heading 6"/>
    <w:basedOn w:val="Normal"/>
    <w:next w:val="Normal"/>
    <w:qFormat/>
    <w:pPr>
      <w:numPr>
        <w:ilvl w:val="5"/>
        <w:numId w:val="6"/>
      </w:numPr>
      <w:spacing w:before="240" w:after="60"/>
      <w:outlineLvl w:val="5"/>
    </w:pPr>
    <w:rPr>
      <w:b/>
      <w:bCs/>
      <w:szCs w:val="22"/>
    </w:rPr>
  </w:style>
  <w:style w:type="paragraph" w:styleId="Rubrik7">
    <w:name w:val="heading 7"/>
    <w:basedOn w:val="Normal"/>
    <w:next w:val="Normal"/>
    <w:qFormat/>
    <w:pPr>
      <w:numPr>
        <w:ilvl w:val="6"/>
        <w:numId w:val="6"/>
      </w:numPr>
      <w:spacing w:before="240" w:after="60"/>
      <w:outlineLvl w:val="6"/>
    </w:pPr>
    <w:rPr>
      <w:sz w:val="24"/>
      <w:szCs w:val="24"/>
    </w:rPr>
  </w:style>
  <w:style w:type="paragraph" w:styleId="Rubrik8">
    <w:name w:val="heading 8"/>
    <w:basedOn w:val="Normal"/>
    <w:next w:val="Normal"/>
    <w:qFormat/>
    <w:pPr>
      <w:numPr>
        <w:ilvl w:val="7"/>
        <w:numId w:val="6"/>
      </w:numPr>
      <w:spacing w:before="240" w:after="60"/>
      <w:outlineLvl w:val="7"/>
    </w:pPr>
    <w:rPr>
      <w:i/>
      <w:iCs/>
      <w:sz w:val="24"/>
      <w:szCs w:val="24"/>
    </w:rPr>
  </w:style>
  <w:style w:type="paragraph" w:styleId="Rubrik9">
    <w:name w:val="heading 9"/>
    <w:basedOn w:val="Normal"/>
    <w:next w:val="Normal"/>
    <w:qFormat/>
    <w:pPr>
      <w:numPr>
        <w:ilvl w:val="8"/>
        <w:numId w:val="6"/>
      </w:num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pPr>
      <w:tabs>
        <w:tab w:val="center" w:pos="4536"/>
        <w:tab w:val="right" w:pos="9072"/>
      </w:tabs>
      <w:spacing w:line="220" w:lineRule="exact"/>
      <w:jc w:val="center"/>
    </w:pPr>
    <w:rPr>
      <w:rFonts w:ascii="Arial" w:hAnsi="Arial"/>
      <w:sz w:val="14"/>
    </w:rPr>
  </w:style>
  <w:style w:type="character" w:styleId="Sidnummer">
    <w:name w:val="page number"/>
    <w:rPr>
      <w:rFonts w:ascii="Arial" w:hAnsi="Arial"/>
      <w:sz w:val="14"/>
    </w:rPr>
  </w:style>
  <w:style w:type="paragraph" w:styleId="Numreradlista">
    <w:name w:val="List Number"/>
    <w:basedOn w:val="Normal"/>
    <w:next w:val="Listafortstt"/>
    <w:pPr>
      <w:numPr>
        <w:numId w:val="4"/>
      </w:numPr>
      <w:spacing w:after="240"/>
    </w:pPr>
    <w:rPr>
      <w:lang w:val="en-GB"/>
    </w:rPr>
  </w:style>
  <w:style w:type="character" w:styleId="Kommentarsreferens">
    <w:name w:val="annotation reference"/>
    <w:semiHidden/>
    <w:rPr>
      <w:sz w:val="16"/>
      <w:szCs w:val="16"/>
    </w:rPr>
  </w:style>
  <w:style w:type="paragraph" w:styleId="Listafortstt">
    <w:name w:val="List Continue"/>
    <w:basedOn w:val="Numreradlista"/>
    <w:next w:val="Normal"/>
    <w:pPr>
      <w:numPr>
        <w:numId w:val="1"/>
      </w:numPr>
      <w:spacing w:line="260" w:lineRule="exact"/>
    </w:pPr>
  </w:style>
  <w:style w:type="paragraph" w:styleId="Kommentarer">
    <w:name w:val="annotation text"/>
    <w:basedOn w:val="Normal"/>
    <w:link w:val="KommentarerChar"/>
    <w:semiHidden/>
    <w:rPr>
      <w:sz w:val="20"/>
      <w:lang w:val="x-none"/>
    </w:rPr>
  </w:style>
  <w:style w:type="paragraph" w:customStyle="1" w:styleId="EgenNumreradLista">
    <w:name w:val="Egen Numrerad Lista"/>
    <w:basedOn w:val="Normal"/>
    <w:rsid w:val="00AC144E"/>
    <w:pPr>
      <w:numPr>
        <w:numId w:val="3"/>
      </w:numPr>
      <w:spacing w:after="240"/>
    </w:pPr>
  </w:style>
  <w:style w:type="paragraph" w:customStyle="1" w:styleId="EgenNumreradLista2">
    <w:name w:val="Egen Numrerad Lista 2"/>
    <w:basedOn w:val="Normal"/>
    <w:rsid w:val="00AC144E"/>
    <w:pPr>
      <w:numPr>
        <w:numId w:val="5"/>
      </w:numPr>
      <w:spacing w:after="240"/>
    </w:pPr>
  </w:style>
  <w:style w:type="paragraph" w:customStyle="1" w:styleId="Nomal-Arial">
    <w:name w:val="Nomal - Arial"/>
    <w:pPr>
      <w:spacing w:line="260" w:lineRule="exact"/>
    </w:pPr>
    <w:rPr>
      <w:rFonts w:ascii="Arial" w:hAnsi="Arial"/>
      <w:sz w:val="18"/>
      <w:lang w:val="en-GB" w:eastAsia="en-US"/>
    </w:rPr>
  </w:style>
  <w:style w:type="paragraph" w:styleId="Numreradlista4">
    <w:name w:val="List Number 4"/>
    <w:basedOn w:val="Normal"/>
    <w:pPr>
      <w:numPr>
        <w:numId w:val="2"/>
      </w:numPr>
    </w:pPr>
  </w:style>
  <w:style w:type="paragraph" w:customStyle="1" w:styleId="Dnr">
    <w:name w:val="Dnr"/>
    <w:basedOn w:val="Normal"/>
    <w:next w:val="Normal"/>
    <w:rPr>
      <w:rFonts w:ascii="Arial" w:hAnsi="Arial"/>
      <w:sz w:val="18"/>
    </w:rPr>
  </w:style>
  <w:style w:type="paragraph" w:styleId="Dokumentversikt">
    <w:name w:val="Document Map"/>
    <w:basedOn w:val="Normal"/>
    <w:semiHidden/>
    <w:rsid w:val="005572D7"/>
    <w:pPr>
      <w:shd w:val="clear" w:color="auto" w:fill="000080"/>
    </w:pPr>
    <w:rPr>
      <w:rFonts w:ascii="Tahoma" w:hAnsi="Tahoma" w:cs="Tahoma"/>
      <w:sz w:val="20"/>
    </w:rPr>
  </w:style>
  <w:style w:type="character" w:customStyle="1" w:styleId="Rubrik2Char">
    <w:name w:val="Rubrik 2 Char"/>
    <w:link w:val="Rubrik2"/>
    <w:rsid w:val="00DB1479"/>
    <w:rPr>
      <w:rFonts w:ascii="Arial Black" w:hAnsi="Arial Black" w:cs="Arial"/>
      <w:bCs/>
      <w:iCs/>
      <w:szCs w:val="28"/>
      <w:lang w:val="sv-SE" w:eastAsia="en-US" w:bidi="ar-SA"/>
    </w:rPr>
  </w:style>
  <w:style w:type="paragraph" w:styleId="Liststycke">
    <w:name w:val="List Paragraph"/>
    <w:basedOn w:val="Normal"/>
    <w:uiPriority w:val="34"/>
    <w:qFormat/>
    <w:rsid w:val="005E2031"/>
    <w:pPr>
      <w:ind w:left="1304"/>
    </w:pPr>
  </w:style>
  <w:style w:type="paragraph" w:styleId="Ballongtext">
    <w:name w:val="Balloon Text"/>
    <w:basedOn w:val="Normal"/>
    <w:link w:val="BallongtextChar"/>
    <w:rsid w:val="00301775"/>
    <w:pPr>
      <w:spacing w:line="240" w:lineRule="auto"/>
    </w:pPr>
    <w:rPr>
      <w:rFonts w:ascii="Tahoma" w:hAnsi="Tahoma"/>
      <w:sz w:val="16"/>
      <w:szCs w:val="16"/>
      <w:lang w:val="x-none"/>
    </w:rPr>
  </w:style>
  <w:style w:type="character" w:customStyle="1" w:styleId="BallongtextChar">
    <w:name w:val="Ballongtext Char"/>
    <w:link w:val="Ballongtext"/>
    <w:rsid w:val="00301775"/>
    <w:rPr>
      <w:rFonts w:ascii="Tahoma" w:hAnsi="Tahoma" w:cs="Tahoma"/>
      <w:sz w:val="16"/>
      <w:szCs w:val="16"/>
      <w:lang w:eastAsia="en-US"/>
    </w:rPr>
  </w:style>
  <w:style w:type="paragraph" w:styleId="Brdtext">
    <w:name w:val="Body Text"/>
    <w:basedOn w:val="Normal"/>
    <w:link w:val="BrdtextChar"/>
    <w:rsid w:val="000E170B"/>
    <w:pPr>
      <w:jc w:val="both"/>
    </w:pPr>
    <w:rPr>
      <w:lang w:val="x-none"/>
    </w:rPr>
  </w:style>
  <w:style w:type="character" w:customStyle="1" w:styleId="BrdtextChar">
    <w:name w:val="Brödtext Char"/>
    <w:link w:val="Brdtext"/>
    <w:rsid w:val="000E170B"/>
    <w:rPr>
      <w:sz w:val="22"/>
      <w:lang w:val="x-none" w:eastAsia="en-US"/>
    </w:rPr>
  </w:style>
  <w:style w:type="paragraph" w:customStyle="1" w:styleId="Default">
    <w:name w:val="Default"/>
    <w:rsid w:val="005758B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Kommentarsmne">
    <w:name w:val="annotation subject"/>
    <w:basedOn w:val="Kommentarer"/>
    <w:next w:val="Kommentarer"/>
    <w:link w:val="KommentarsmneChar"/>
    <w:rsid w:val="00921862"/>
    <w:rPr>
      <w:b/>
      <w:bCs/>
    </w:rPr>
  </w:style>
  <w:style w:type="character" w:customStyle="1" w:styleId="KommentarerChar">
    <w:name w:val="Kommentarer Char"/>
    <w:link w:val="Kommentarer"/>
    <w:semiHidden/>
    <w:rsid w:val="00921862"/>
    <w:rPr>
      <w:lang w:eastAsia="en-US"/>
    </w:rPr>
  </w:style>
  <w:style w:type="character" w:customStyle="1" w:styleId="KommentarsmneChar">
    <w:name w:val="Kommentarsämne Char"/>
    <w:link w:val="Kommentarsmne"/>
    <w:rsid w:val="00921862"/>
    <w:rPr>
      <w:b/>
      <w:bCs/>
      <w:lang w:eastAsia="en-US"/>
    </w:rPr>
  </w:style>
  <w:style w:type="character" w:styleId="Hyperlnk">
    <w:name w:val="Hyperlink"/>
    <w:rsid w:val="004A503B"/>
    <w:rPr>
      <w:color w:val="0000FF"/>
      <w:u w:val="single"/>
    </w:rPr>
  </w:style>
  <w:style w:type="character" w:styleId="AnvndHyperlnk">
    <w:name w:val="FollowedHyperlink"/>
    <w:rsid w:val="00901793"/>
    <w:rPr>
      <w:color w:val="800080"/>
      <w:u w:val="single"/>
    </w:rPr>
  </w:style>
  <w:style w:type="paragraph" w:styleId="Brdtext2">
    <w:name w:val="Body Text 2"/>
    <w:basedOn w:val="Normal"/>
    <w:link w:val="Brdtext2Char"/>
    <w:rsid w:val="000A7E3B"/>
    <w:pPr>
      <w:tabs>
        <w:tab w:val="left" w:pos="3969"/>
      </w:tabs>
      <w:spacing w:after="120" w:line="480" w:lineRule="auto"/>
    </w:pPr>
    <w:rPr>
      <w:lang w:val="x-none"/>
    </w:rPr>
  </w:style>
  <w:style w:type="character" w:customStyle="1" w:styleId="Brdtext2Char">
    <w:name w:val="Brödtext 2 Char"/>
    <w:link w:val="Brdtext2"/>
    <w:rsid w:val="000A7E3B"/>
    <w:rPr>
      <w:sz w:val="22"/>
      <w:lang w:eastAsia="en-US"/>
    </w:rPr>
  </w:style>
  <w:style w:type="paragraph" w:customStyle="1" w:styleId="h-addr-row">
    <w:name w:val="h-addr-row"/>
    <w:basedOn w:val="Normal"/>
    <w:rsid w:val="0046080E"/>
    <w:pPr>
      <w:tabs>
        <w:tab w:val="clear" w:pos="5318"/>
      </w:tabs>
      <w:spacing w:before="100" w:beforeAutospacing="1" w:after="100" w:afterAutospacing="1" w:line="240" w:lineRule="auto"/>
    </w:pPr>
    <w:rPr>
      <w:rFonts w:ascii="Calibri" w:eastAsia="Calibri" w:hAnsi="Calibri" w:cs="Calibri"/>
      <w:szCs w:val="22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378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0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9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alstersalven.se/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\KarlstadsKommun\Mallar\Gemensamma\brev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>
  <LongProp xmlns="" name="TaxCatchAll"><![CDATA[6;#Teknik- och fastighetsförv|3229773b-56e0-429a-96ae-4b8abb03ca0e;#5;#Ej process|a86c2502-7b97-41b0-90df-5b8d5f2ce7ca;#4;#Aktuellt|4ffc7aaa-9fec-4498-ba31-fca1cefbade4;#3;#1 - Normala krav|55a84703-1395-486b-81e1-0091c67d8a0e;#1;#Dokument|5c09fdb5-f032-4876-8da2-f1ca59c040a3]]></LongProp>
</Long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Generell Word" ma:contentTypeID="0x010100B2F005B75ACF443E8E6B2D48A2046F29010074B3C28FAED29E43BDC86A20DB0AB618" ma:contentTypeVersion="16" ma:contentTypeDescription="Innehållstyp beskriver vilken typ av dokument du vill spara, exempelvis ett generellt Word-dokument eller ett mötesdokument." ma:contentTypeScope="" ma:versionID="f51d0ab8aa5f7db9feb0e96446654e71">
  <xsd:schema xmlns:xsd="http://www.w3.org/2001/XMLSchema" xmlns:xs="http://www.w3.org/2001/XMLSchema" xmlns:p="http://schemas.microsoft.com/office/2006/metadata/properties" xmlns:ns2="23a27b47-c3c2-4f81-861a-64faaf42800e" xmlns:ns3="c5870043-91eb-4c42-a83f-c5446d7ba710" targetNamespace="http://schemas.microsoft.com/office/2006/metadata/properties" ma:root="true" ma:fieldsID="4620538d704d3d5a72b6e35fb5c94ce2" ns2:_="" ns3:_="">
    <xsd:import namespace="23a27b47-c3c2-4f81-861a-64faaf42800e"/>
    <xsd:import namespace="c5870043-91eb-4c42-a83f-c5446d7ba710"/>
    <xsd:element name="properties">
      <xsd:complexType>
        <xsd:sequence>
          <xsd:element name="documentManagement">
            <xsd:complexType>
              <xsd:all>
                <xsd:element ref="ns2:d0eac89a2fb94daab383466ffa505889" minOccurs="0"/>
                <xsd:element ref="ns2:af9fe63a9c7c4bf09c60eaa4de7b5bcf" minOccurs="0"/>
                <xsd:element ref="ns2:i72cd72ec4c14244a2a3470d6f3e9a7c" minOccurs="0"/>
                <xsd:element ref="ns2:o1f3a5551bf745ab99b2b0cda3ee02cf" minOccurs="0"/>
                <xsd:element ref="ns2:kdDSF" minOccurs="0"/>
                <xsd:element ref="ns2:mc7df0365ace4028b33c75187479c270" minOccurs="0"/>
                <xsd:element ref="ns2:kdHandlaggare" minOccurs="0"/>
                <xsd:element ref="ns2:kdDiarienummer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2:SharedWithUsers" minOccurs="0"/>
                <xsd:element ref="ns2:SharedWithDetail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a27b47-c3c2-4f81-861a-64faaf42800e" elementFormDefault="qualified">
    <xsd:import namespace="http://schemas.microsoft.com/office/2006/documentManagement/types"/>
    <xsd:import namespace="http://schemas.microsoft.com/office/infopath/2007/PartnerControls"/>
    <xsd:element name="d0eac89a2fb94daab383466ffa505889" ma:index="8" ma:taxonomy="true" ma:internalName="d0eac89a2fb94daab383466ffa505889" ma:taxonomyFieldName="kdUtfardandeOrganisation" ma:displayName="Utfärdande organisation" ma:indexed="true" ma:default="2;#Miljöförvaltningen|1aaa3b81-3010-4137-9ddd-8bff1a914071" ma:fieldId="{d0eac89a-2fb9-4daa-b383-466ffa505889}" ma:sspId="db98eb23-427e-45b1-9e22-aadb4296fdee" ma:termSetId="0e3c0439-1a6d-4f0e-9e03-76aef50d38b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f9fe63a9c7c4bf09c60eaa4de7b5bcf" ma:index="10" ma:taxonomy="true" ma:internalName="af9fe63a9c7c4bf09c60eaa4de7b5bcf" ma:taxonomyFieldName="kdKonfidentialitetsklass" ma:displayName="Konfidentialitetsklass" ma:indexed="true" ma:default="3;#1 - Normala krav|55a84703-1395-486b-81e1-0091c67d8a0e" ma:fieldId="{af9fe63a-9c7c-4bf0-9c60-eaa4de7b5bcf}" ma:sspId="db98eb23-427e-45b1-9e22-aadb4296fdee" ma:termSetId="5376501d-5372-4a79-bf80-8d8035b553d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72cd72ec4c14244a2a3470d6f3e9a7c" ma:index="12" ma:taxonomy="true" ma:internalName="i72cd72ec4c14244a2a3470d6f3e9a7c" ma:taxonomyFieldName="kdProcess" ma:displayName="Process" ma:indexed="true" ma:default="5;#Ej process|a86c2502-7b97-41b0-90df-5b8d5f2ce7ca" ma:fieldId="{272cd72e-c4c1-4244-a2a3-470d6f3e9a7c}" ma:sspId="db98eb23-427e-45b1-9e22-aadb4296fdee" ma:termSetId="d47fdd05-c4f1-4a68-be7f-2790ab51cdf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1f3a5551bf745ab99b2b0cda3ee02cf" ma:index="14" ma:taxonomy="true" ma:internalName="o1f3a5551bf745ab99b2b0cda3ee02cf" ma:taxonomyFieldName="kdHandlingstyp" ma:displayName="Handlingstyp" ma:indexed="true" ma:default="1;#Dokument|5c09fdb5-f032-4876-8da2-f1ca59c040a3" ma:fieldId="{81f3a555-1bf7-45ab-99b2-b0cda3ee02cf}" ma:sspId="db98eb23-427e-45b1-9e22-aadb4296fdee" ma:termSetId="46d4eacf-01f8-4e10-bb75-67d8c9d2784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dDSF" ma:index="16" nillable="true" ma:displayName="DSF" ma:default="1" ma:description="Finns det personrelaterad data i dokumentet som faller inom DataSkyddsFörordningens (DSF) regler enligt GDPR (Global Data Protection Regulation)" ma:indexed="true" ma:internalName="kdDSF">
      <xsd:simpleType>
        <xsd:restriction base="dms:Boolean"/>
      </xsd:simpleType>
    </xsd:element>
    <xsd:element name="mc7df0365ace4028b33c75187479c270" ma:index="17" ma:taxonomy="true" ma:internalName="mc7df0365ace4028b33c75187479c270" ma:taxonomyFieldName="kdGallring" ma:displayName="Gallring" ma:indexed="true" ma:default="4;#Aktuellt|4ffc7aaa-9fec-4498-ba31-fca1cefbade4" ma:fieldId="{6c7df036-5ace-4028-b33c-75187479c270}" ma:sspId="db98eb23-427e-45b1-9e22-aadb4296fdee" ma:termSetId="bc661943-1cba-48f8-9086-0f73c5219c0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dHandlaggare" ma:index="19" nillable="true" ma:displayName="Handläggare" ma:description="Ange ansvarig handläggare av dokumentet eller ärendet" ma:indexed="true" ma:internalName="kdHandlaggar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kdDiarienummer" ma:index="20" nillable="true" ma:displayName="Diarienummer" ma:description="Dokumentets diarienummer om det är diariefört" ma:indexed="true" ma:internalName="kdDiarienummer">
      <xsd:simpleType>
        <xsd:restriction base="dms:Text"/>
      </xsd:simpleType>
    </xsd:element>
    <xsd:element name="SharedWithUsers" ma:index="29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0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34" nillable="true" ma:displayName="Taxonomy Catch All Column" ma:hidden="true" ma:list="{db6c8880-fc42-4bb7-ac87-28729fb80dab}" ma:internalName="TaxCatchAll" ma:showField="CatchAllData" ma:web="23a27b47-c3c2-4f81-861a-64faaf4280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870043-91eb-4c42-a83f-c5446d7ba7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4" nillable="true" ma:displayName="Tags" ma:internalName="MediaServiceAutoTags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3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3" nillable="true" ma:taxonomy="true" ma:internalName="lcf76f155ced4ddcb4097134ff3c332f" ma:taxonomyFieldName="MediaServiceImageTags" ma:displayName="Bildmarkeringar" ma:readOnly="false" ma:fieldId="{5cf76f15-5ced-4ddc-b409-7134ff3c332f}" ma:taxonomyMulti="true" ma:sspId="db98eb23-427e-45b1-9e22-aadb4296fde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0eac89a2fb94daab383466ffa505889 xmlns="23a27b47-c3c2-4f81-861a-64faaf42800e">
      <Terms xmlns="http://schemas.microsoft.com/office/infopath/2007/PartnerControls">
        <TermInfo xmlns="http://schemas.microsoft.com/office/infopath/2007/PartnerControls">
          <TermName xmlns="http://schemas.microsoft.com/office/infopath/2007/PartnerControls">Teknik- och fastighetsförv</TermName>
          <TermId xmlns="http://schemas.microsoft.com/office/infopath/2007/PartnerControls">3229773b-56e0-429a-96ae-4b8abb03ca0e</TermId>
        </TermInfo>
      </Terms>
    </d0eac89a2fb94daab383466ffa505889>
    <kdDiarienummer xmlns="23a27b47-c3c2-4f81-861a-64faaf42800e" xsi:nil="true"/>
    <i72cd72ec4c14244a2a3470d6f3e9a7c xmlns="23a27b47-c3c2-4f81-861a-64faaf42800e">
      <Terms xmlns="http://schemas.microsoft.com/office/infopath/2007/PartnerControls">
        <TermInfo xmlns="http://schemas.microsoft.com/office/infopath/2007/PartnerControls">
          <TermName xmlns="http://schemas.microsoft.com/office/infopath/2007/PartnerControls">Ej process</TermName>
          <TermId xmlns="http://schemas.microsoft.com/office/infopath/2007/PartnerControls">a86c2502-7b97-41b0-90df-5b8d5f2ce7ca</TermId>
        </TermInfo>
      </Terms>
    </i72cd72ec4c14244a2a3470d6f3e9a7c>
    <lcf76f155ced4ddcb4097134ff3c332f xmlns="c5870043-91eb-4c42-a83f-c5446d7ba710">
      <Terms xmlns="http://schemas.microsoft.com/office/infopath/2007/PartnerControls"/>
    </lcf76f155ced4ddcb4097134ff3c332f>
    <o1f3a5551bf745ab99b2b0cda3ee02cf xmlns="23a27b47-c3c2-4f81-861a-64faaf42800e">
      <Terms xmlns="http://schemas.microsoft.com/office/infopath/2007/PartnerControls">
        <TermInfo xmlns="http://schemas.microsoft.com/office/infopath/2007/PartnerControls">
          <TermName xmlns="http://schemas.microsoft.com/office/infopath/2007/PartnerControls">Dokument</TermName>
          <TermId xmlns="http://schemas.microsoft.com/office/infopath/2007/PartnerControls">5c09fdb5-f032-4876-8da2-f1ca59c040a3</TermId>
        </TermInfo>
      </Terms>
    </o1f3a5551bf745ab99b2b0cda3ee02cf>
    <kdHandlaggare xmlns="23a27b47-c3c2-4f81-861a-64faaf42800e">
      <UserInfo>
        <DisplayName/>
        <AccountId xsi:nil="true"/>
        <AccountType/>
      </UserInfo>
    </kdHandlaggare>
    <TaxCatchAll xmlns="23a27b47-c3c2-4f81-861a-64faaf42800e">
      <Value>6</Value>
      <Value>5</Value>
      <Value>4</Value>
      <Value>3</Value>
      <Value>1</Value>
    </TaxCatchAll>
    <mc7df0365ace4028b33c75187479c270 xmlns="23a27b47-c3c2-4f81-861a-64faaf42800e">
      <Terms xmlns="http://schemas.microsoft.com/office/infopath/2007/PartnerControls">
        <TermInfo xmlns="http://schemas.microsoft.com/office/infopath/2007/PartnerControls">
          <TermName xmlns="http://schemas.microsoft.com/office/infopath/2007/PartnerControls">Aktuellt</TermName>
          <TermId xmlns="http://schemas.microsoft.com/office/infopath/2007/PartnerControls">4ffc7aaa-9fec-4498-ba31-fca1cefbade4</TermId>
        </TermInfo>
      </Terms>
    </mc7df0365ace4028b33c75187479c270>
    <kdDSF xmlns="23a27b47-c3c2-4f81-861a-64faaf42800e">true</kdDSF>
    <af9fe63a9c7c4bf09c60eaa4de7b5bcf xmlns="23a27b47-c3c2-4f81-861a-64faaf42800e">
      <Terms xmlns="http://schemas.microsoft.com/office/infopath/2007/PartnerControls">
        <TermInfo xmlns="http://schemas.microsoft.com/office/infopath/2007/PartnerControls">
          <TermName xmlns="http://schemas.microsoft.com/office/infopath/2007/PartnerControls">1 - Normala krav</TermName>
          <TermId xmlns="http://schemas.microsoft.com/office/infopath/2007/PartnerControls">55a84703-1395-486b-81e1-0091c67d8a0e</TermId>
        </TermInfo>
      </Terms>
    </af9fe63a9c7c4bf09c60eaa4de7b5bcf>
  </documentManagement>
</p:properties>
</file>

<file path=customXml/itemProps1.xml><?xml version="1.0" encoding="utf-8"?>
<ds:datastoreItem xmlns:ds="http://schemas.openxmlformats.org/officeDocument/2006/customXml" ds:itemID="{9304547F-8EAC-404C-950F-71B90838567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0C89220-07F7-4FE4-BE84-C8CD1CA02594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2590F53C-37AC-4C63-88E9-0A99AA271FC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97A5FF7-C6F5-4EF4-8121-2F9FDA45A2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3a27b47-c3c2-4f81-861a-64faaf42800e"/>
    <ds:schemaRef ds:uri="c5870043-91eb-4c42-a83f-c5446d7ba7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F8A6434-B2A8-4673-A7B0-F2BD7169F153}">
  <ds:schemaRefs>
    <ds:schemaRef ds:uri="http://schemas.microsoft.com/office/2006/metadata/properties"/>
    <ds:schemaRef ds:uri="http://schemas.microsoft.com/office/infopath/2007/PartnerControls"/>
    <ds:schemaRef ds:uri="23a27b47-c3c2-4f81-861a-64faaf42800e"/>
    <ds:schemaRef ds:uri="c5870043-91eb-4c42-a83f-c5446d7ba71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</Template>
  <TotalTime>27</TotalTime>
  <Pages>2</Pages>
  <Words>269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Brevmall</vt:lpstr>
    </vt:vector>
  </TitlesOfParts>
  <Company>Karlstads kommun</Company>
  <LinksUpToDate>false</LinksUpToDate>
  <CharactersWithSpaces>1696</CharactersWithSpaces>
  <SharedDoc>false</SharedDoc>
  <HLinks>
    <vt:vector size="6" baseType="variant">
      <vt:variant>
        <vt:i4>7143529</vt:i4>
      </vt:variant>
      <vt:variant>
        <vt:i4>0</vt:i4>
      </vt:variant>
      <vt:variant>
        <vt:i4>0</vt:i4>
      </vt:variant>
      <vt:variant>
        <vt:i4>5</vt:i4>
      </vt:variant>
      <vt:variant>
        <vt:lpwstr>http://alstersalven.se/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Brevmall</dc:title>
  <dc:subject/>
  <dc:creator>CAKN00</dc:creator>
  <cp:keywords/>
  <dc:description>Mallen är gjord av Annika Norlén, 0247-798 123</dc:description>
  <cp:lastModifiedBy>Ida-Lis Rundin</cp:lastModifiedBy>
  <cp:revision>16</cp:revision>
  <cp:lastPrinted>2023-04-17T08:41:00Z</cp:lastPrinted>
  <dcterms:created xsi:type="dcterms:W3CDTF">2024-04-29T06:27:00Z</dcterms:created>
  <dcterms:modified xsi:type="dcterms:W3CDTF">2024-04-29T07:07:00Z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">
    <vt:lpwstr>3.1D</vt:lpwstr>
  </property>
  <property fmtid="{D5CDD505-2E9C-101B-9397-08002B2CF9AE}" pid="3" name="Författare">
    <vt:lpwstr>Enterprise IT-tjänster, 054-18 62 62</vt:lpwstr>
  </property>
  <property fmtid="{D5CDD505-2E9C-101B-9397-08002B2CF9AE}" pid="4" name="Datum">
    <vt:lpwstr>2010-12-30</vt:lpwstr>
  </property>
  <property fmtid="{D5CDD505-2E9C-101B-9397-08002B2CF9AE}" pid="5" name="kdHandlingstyp">
    <vt:lpwstr>1;#Dokument|5c09fdb5-f032-4876-8da2-f1ca59c040a3</vt:lpwstr>
  </property>
  <property fmtid="{D5CDD505-2E9C-101B-9397-08002B2CF9AE}" pid="6" name="kdUtfardandeOrganisation">
    <vt:lpwstr>6;#Teknik- och fastighetsförv|3229773b-56e0-429a-96ae-4b8abb03ca0e</vt:lpwstr>
  </property>
  <property fmtid="{D5CDD505-2E9C-101B-9397-08002B2CF9AE}" pid="7" name="kdKonfidentialitetsklass">
    <vt:lpwstr>3;#1 - Normala krav|55a84703-1395-486b-81e1-0091c67d8a0e</vt:lpwstr>
  </property>
  <property fmtid="{D5CDD505-2E9C-101B-9397-08002B2CF9AE}" pid="8" name="kdProcess">
    <vt:lpwstr>5;#Ej process|a86c2502-7b97-41b0-90df-5b8d5f2ce7ca</vt:lpwstr>
  </property>
  <property fmtid="{D5CDD505-2E9C-101B-9397-08002B2CF9AE}" pid="9" name="kdGallring">
    <vt:lpwstr>4;#Aktuellt|4ffc7aaa-9fec-4498-ba31-fca1cefbade4</vt:lpwstr>
  </property>
  <property fmtid="{D5CDD505-2E9C-101B-9397-08002B2CF9AE}" pid="10" name="MediaServiceImageTags">
    <vt:lpwstr/>
  </property>
  <property fmtid="{D5CDD505-2E9C-101B-9397-08002B2CF9AE}" pid="11" name="ContentTypeId">
    <vt:lpwstr>0x010100B2F005B75ACF443E8E6B2D48A2046F29010074B3C28FAED29E43BDC86A20DB0AB618</vt:lpwstr>
  </property>
</Properties>
</file>