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75" w:type="dxa"/>
        <w:tblInd w:w="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402"/>
      </w:tblGrid>
      <w:tr w:rsidR="00EA62B2" w:rsidRPr="00AB2273" w14:paraId="0FA4E7FD" w14:textId="77777777" w:rsidTr="001A4F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3" w:type="dxa"/>
            <w:tcMar>
              <w:left w:w="0" w:type="dxa"/>
              <w:right w:w="0" w:type="dxa"/>
            </w:tcMar>
          </w:tcPr>
          <w:p w14:paraId="3C34301B" w14:textId="77777777" w:rsidR="00EA62B2" w:rsidRPr="00AB2273" w:rsidRDefault="00EA62B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402" w:type="dxa"/>
          </w:tcPr>
          <w:p w14:paraId="39265C04" w14:textId="77777777" w:rsidR="009761D8" w:rsidRPr="00AB2273" w:rsidRDefault="009761D8">
            <w:pPr>
              <w:ind w:firstLine="67"/>
              <w:rPr>
                <w:rFonts w:cs="Arial"/>
                <w:sz w:val="18"/>
              </w:rPr>
            </w:pPr>
          </w:p>
        </w:tc>
      </w:tr>
    </w:tbl>
    <w:p w14:paraId="446482EB" w14:textId="77777777" w:rsidR="009761D8" w:rsidRDefault="009761D8" w:rsidP="009761D8">
      <w:pPr>
        <w:pStyle w:val="Rubrik1"/>
      </w:pPr>
      <w:bookmarkStart w:id="0" w:name="bkmHandNamn"/>
      <w:bookmarkStart w:id="1" w:name="bkmTillAndraDok"/>
      <w:bookmarkStart w:id="2" w:name="bkmRubrikText"/>
      <w:bookmarkStart w:id="3" w:name="bkmRubrik"/>
      <w:bookmarkStart w:id="4" w:name="bkmRubrikTabort"/>
      <w:bookmarkEnd w:id="0"/>
      <w:bookmarkEnd w:id="2"/>
      <w:bookmarkEnd w:id="3"/>
    </w:p>
    <w:p w14:paraId="5EFF3913" w14:textId="77777777" w:rsidR="00521820" w:rsidRDefault="009761D8" w:rsidP="009761D8">
      <w:pPr>
        <w:pStyle w:val="Rubrik1"/>
        <w:rPr>
          <w:noProof/>
        </w:rPr>
      </w:pPr>
      <w:r>
        <w:rPr>
          <w:noProof/>
        </w:rPr>
        <w:pict w14:anchorId="628011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379.45pt;margin-top:-104.75pt;width:73.95pt;height:104.6pt;z-index:251657728;mso-position-horizontal-relative:margin;mso-position-vertical-relative:margin">
            <v:imagedata r:id="rId14" o:title="avrinning_alster_lagupplost"/>
            <w10:wrap anchorx="margin" anchory="margin"/>
          </v:shape>
        </w:pict>
      </w:r>
      <w:r w:rsidR="001A4F7A">
        <w:rPr>
          <w:noProof/>
        </w:rPr>
        <w:t xml:space="preserve">Aktivitetsplan och budget </w:t>
      </w:r>
    </w:p>
    <w:p w14:paraId="003D8797" w14:textId="08746D2F" w:rsidR="00B57C03" w:rsidRDefault="00BA5B80" w:rsidP="009761D8">
      <w:pPr>
        <w:pStyle w:val="Rubrik1"/>
      </w:pPr>
      <w:r>
        <w:rPr>
          <w:noProof/>
        </w:rPr>
        <w:t>för Alstersälvens vattenråd 20</w:t>
      </w:r>
      <w:r w:rsidR="00B6653D">
        <w:rPr>
          <w:noProof/>
        </w:rPr>
        <w:t>2</w:t>
      </w:r>
      <w:r w:rsidR="00985DB8">
        <w:rPr>
          <w:noProof/>
        </w:rPr>
        <w:t>4</w:t>
      </w:r>
    </w:p>
    <w:tbl>
      <w:tblPr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8"/>
        <w:gridCol w:w="7001"/>
      </w:tblGrid>
      <w:tr w:rsidR="00EA62B2" w:rsidRPr="00AB2273" w14:paraId="33B7E6E0" w14:textId="77777777" w:rsidTr="005258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</w:tcPr>
          <w:p w14:paraId="53875EBB" w14:textId="77777777" w:rsidR="00EA62B2" w:rsidRPr="00AB2273" w:rsidRDefault="00EA62B2">
            <w:pPr>
              <w:pStyle w:val="Dnr"/>
            </w:pPr>
            <w:bookmarkStart w:id="5" w:name="bkmDnrTabell"/>
            <w:bookmarkStart w:id="6" w:name="bkmDnr"/>
            <w:bookmarkStart w:id="7" w:name="bkmDnrTaBort"/>
            <w:bookmarkEnd w:id="1"/>
            <w:bookmarkEnd w:id="4"/>
            <w:bookmarkEnd w:id="6"/>
          </w:p>
        </w:tc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</w:tcPr>
          <w:p w14:paraId="0B4A1297" w14:textId="77777777" w:rsidR="00EA62B2" w:rsidRPr="00AB2273" w:rsidRDefault="00EA62B2">
            <w:pPr>
              <w:pStyle w:val="Dnr"/>
            </w:pPr>
            <w:bookmarkStart w:id="8" w:name="bkmDpl"/>
            <w:bookmarkEnd w:id="8"/>
          </w:p>
        </w:tc>
      </w:tr>
      <w:bookmarkEnd w:id="5"/>
      <w:bookmarkEnd w:id="7"/>
    </w:tbl>
    <w:p w14:paraId="3120E5CF" w14:textId="77777777" w:rsidR="0021752E" w:rsidRDefault="0021752E" w:rsidP="001A4F7A">
      <w:pPr>
        <w:rPr>
          <w:b/>
          <w:sz w:val="24"/>
          <w:szCs w:val="24"/>
        </w:rPr>
      </w:pPr>
    </w:p>
    <w:p w14:paraId="561D0626" w14:textId="77777777" w:rsidR="00D547B4" w:rsidRDefault="00D547B4" w:rsidP="00D547B4">
      <w:pPr>
        <w:rPr>
          <w:sz w:val="24"/>
          <w:szCs w:val="24"/>
        </w:rPr>
      </w:pPr>
      <w:r w:rsidRPr="00820E63">
        <w:rPr>
          <w:sz w:val="24"/>
          <w:szCs w:val="24"/>
        </w:rPr>
        <w:t xml:space="preserve">Vattenrådet vill fungera som bollplank och remissinstans för frågor som rör vattnen inom Alstersälvens avrinningsområde. Vattenrådet vill ytterligare fördjupa sin kunskap om vattnen i området, dess värden samt faktorer som påverkar dem. Vi vill även utveckla arbetet till att omfatta konkreta åtgärder för att förbättra kvaliteten </w:t>
      </w:r>
      <w:r>
        <w:rPr>
          <w:sz w:val="24"/>
          <w:szCs w:val="24"/>
        </w:rPr>
        <w:t>i</w:t>
      </w:r>
      <w:r w:rsidRPr="00820E63">
        <w:rPr>
          <w:sz w:val="24"/>
          <w:szCs w:val="24"/>
        </w:rPr>
        <w:t xml:space="preserve"> vattenmiljöerna.</w:t>
      </w:r>
    </w:p>
    <w:p w14:paraId="3281B260" w14:textId="77777777" w:rsidR="00D547B4" w:rsidRDefault="00D547B4" w:rsidP="00D547B4">
      <w:pPr>
        <w:rPr>
          <w:sz w:val="24"/>
          <w:szCs w:val="24"/>
        </w:rPr>
      </w:pPr>
    </w:p>
    <w:p w14:paraId="34A4ED29" w14:textId="77777777" w:rsidR="00D547B4" w:rsidRPr="00820E63" w:rsidRDefault="001A4F7A" w:rsidP="001A4F7A">
      <w:pPr>
        <w:rPr>
          <w:sz w:val="24"/>
          <w:szCs w:val="24"/>
        </w:rPr>
      </w:pPr>
      <w:r w:rsidRPr="00820E63">
        <w:rPr>
          <w:sz w:val="24"/>
          <w:szCs w:val="24"/>
        </w:rPr>
        <w:t xml:space="preserve">Den ideella föreningen Alstersälvens vattenråd syftar till att </w:t>
      </w:r>
      <w:r w:rsidR="00660F7D" w:rsidRPr="00660F7D">
        <w:rPr>
          <w:sz w:val="24"/>
          <w:szCs w:val="24"/>
        </w:rPr>
        <w:t>på avrinningsområdesnivå medverka till att förverkliga målsättningen i vattenförvaltningen, som grundas på EU´s vattendirektiv. Verksamheten skall syfta till att som organisation medverka i samråd och att sträva efter ett helhetsperspektiv för Alstersälvens vattentillgångar, samt att tillse att vattenresursen utvecklas på ett hållbart sätt</w:t>
      </w:r>
      <w:r w:rsidR="00660F7D">
        <w:rPr>
          <w:sz w:val="24"/>
          <w:szCs w:val="24"/>
        </w:rPr>
        <w:t>.</w:t>
      </w:r>
      <w:r w:rsidR="00D547B4">
        <w:rPr>
          <w:sz w:val="24"/>
          <w:szCs w:val="24"/>
        </w:rPr>
        <w:t xml:space="preserve"> </w:t>
      </w:r>
      <w:r w:rsidR="00660F7D" w:rsidRPr="00660F7D">
        <w:rPr>
          <w:sz w:val="24"/>
          <w:szCs w:val="24"/>
        </w:rPr>
        <w:t xml:space="preserve">Alstersälvens </w:t>
      </w:r>
      <w:r w:rsidR="00BF77F2">
        <w:rPr>
          <w:sz w:val="24"/>
          <w:szCs w:val="24"/>
        </w:rPr>
        <w:t>v</w:t>
      </w:r>
      <w:r w:rsidR="00660F7D" w:rsidRPr="00660F7D">
        <w:rPr>
          <w:sz w:val="24"/>
          <w:szCs w:val="24"/>
        </w:rPr>
        <w:t xml:space="preserve">attenråd ska arbeta för en lokal förankring och delaktighet i vattenfrågor i avrinningsområdet. </w:t>
      </w:r>
      <w:r w:rsidRPr="00820E63">
        <w:rPr>
          <w:sz w:val="24"/>
          <w:szCs w:val="24"/>
        </w:rPr>
        <w:t xml:space="preserve">Detta står inskrivet i föreningens stadgar. </w:t>
      </w:r>
    </w:p>
    <w:p w14:paraId="362B0108" w14:textId="77777777" w:rsidR="003606C7" w:rsidRPr="00117E29" w:rsidRDefault="003606C7" w:rsidP="001A4F7A">
      <w:pPr>
        <w:rPr>
          <w:sz w:val="32"/>
          <w:szCs w:val="32"/>
        </w:rPr>
      </w:pPr>
      <w:bookmarkStart w:id="9" w:name="_Hlk35442963"/>
    </w:p>
    <w:p w14:paraId="2AD36028" w14:textId="4ADD4876" w:rsidR="001A4F7A" w:rsidRPr="00117E29" w:rsidRDefault="00BA5B80" w:rsidP="001A4F7A">
      <w:pPr>
        <w:rPr>
          <w:b/>
          <w:sz w:val="32"/>
          <w:szCs w:val="32"/>
        </w:rPr>
      </w:pPr>
      <w:r w:rsidRPr="00117E29">
        <w:rPr>
          <w:b/>
          <w:sz w:val="32"/>
          <w:szCs w:val="32"/>
        </w:rPr>
        <w:t>Planerade aktiviteter 20</w:t>
      </w:r>
      <w:r w:rsidR="00753564" w:rsidRPr="00117E29">
        <w:rPr>
          <w:b/>
          <w:sz w:val="32"/>
          <w:szCs w:val="32"/>
        </w:rPr>
        <w:t>2</w:t>
      </w:r>
      <w:r w:rsidR="00985DB8">
        <w:rPr>
          <w:b/>
          <w:sz w:val="32"/>
          <w:szCs w:val="32"/>
        </w:rPr>
        <w:t>4</w:t>
      </w:r>
    </w:p>
    <w:p w14:paraId="0A1CA69E" w14:textId="77777777" w:rsidR="00EC2DFD" w:rsidRPr="00753564" w:rsidRDefault="00EC2DFD" w:rsidP="001A4F7A">
      <w:pPr>
        <w:rPr>
          <w:b/>
          <w:sz w:val="24"/>
          <w:szCs w:val="24"/>
        </w:rPr>
      </w:pPr>
    </w:p>
    <w:p w14:paraId="0830A4D6" w14:textId="77777777" w:rsidR="00117E29" w:rsidRPr="00117E29" w:rsidRDefault="00BF77F2" w:rsidP="00117E29">
      <w:pPr>
        <w:numPr>
          <w:ilvl w:val="0"/>
          <w:numId w:val="21"/>
        </w:numPr>
        <w:tabs>
          <w:tab w:val="clear" w:pos="5318"/>
        </w:tabs>
        <w:rPr>
          <w:rStyle w:val="normaltextrun"/>
          <w:sz w:val="24"/>
          <w:szCs w:val="24"/>
        </w:rPr>
      </w:pPr>
      <w:r>
        <w:rPr>
          <w:b/>
          <w:bCs/>
          <w:sz w:val="24"/>
          <w:szCs w:val="24"/>
        </w:rPr>
        <w:t>Åtgärdssamordnare</w:t>
      </w:r>
      <w:r w:rsidR="00A26F4F" w:rsidRPr="00A26F4F">
        <w:rPr>
          <w:b/>
          <w:bCs/>
          <w:sz w:val="24"/>
          <w:szCs w:val="24"/>
        </w:rPr>
        <w:t>:</w:t>
      </w:r>
      <w:r w:rsidR="00A26F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Verka för en fortsättning av projektet för att Alstern fri från övergödning, men också att minska övergödningen i fler delar av området. Detta genom att verka för att få till en åtgärdssamordnare som är en kontakt mellan markägare och myndigheter för att få till fysiska åtgärder. </w:t>
      </w:r>
    </w:p>
    <w:p w14:paraId="7FF78BF9" w14:textId="77777777" w:rsidR="005F6084" w:rsidRPr="005F6084" w:rsidRDefault="005F6084" w:rsidP="00785494">
      <w:pPr>
        <w:tabs>
          <w:tab w:val="clear" w:pos="5318"/>
        </w:tabs>
        <w:rPr>
          <w:sz w:val="24"/>
          <w:szCs w:val="24"/>
        </w:rPr>
      </w:pPr>
    </w:p>
    <w:p w14:paraId="56C1C6AB" w14:textId="43C966E2" w:rsidR="00EF7CD4" w:rsidRDefault="0047166C" w:rsidP="00117E29">
      <w:pPr>
        <w:numPr>
          <w:ilvl w:val="0"/>
          <w:numId w:val="21"/>
        </w:numPr>
        <w:tabs>
          <w:tab w:val="clear" w:pos="5318"/>
        </w:tabs>
        <w:rPr>
          <w:sz w:val="24"/>
          <w:szCs w:val="24"/>
        </w:rPr>
      </w:pPr>
      <w:r w:rsidRPr="00117E29">
        <w:rPr>
          <w:b/>
          <w:bCs/>
          <w:sz w:val="24"/>
          <w:szCs w:val="24"/>
        </w:rPr>
        <w:t>Film</w:t>
      </w:r>
      <w:r w:rsidR="00A26F4F" w:rsidRPr="00117E29">
        <w:rPr>
          <w:b/>
          <w:bCs/>
          <w:sz w:val="24"/>
          <w:szCs w:val="24"/>
        </w:rPr>
        <w:t>:</w:t>
      </w:r>
      <w:r w:rsidR="00A26F4F" w:rsidRPr="00117E29">
        <w:rPr>
          <w:sz w:val="24"/>
          <w:szCs w:val="24"/>
        </w:rPr>
        <w:t xml:space="preserve"> </w:t>
      </w:r>
      <w:r w:rsidR="00785494">
        <w:rPr>
          <w:sz w:val="24"/>
          <w:szCs w:val="24"/>
        </w:rPr>
        <w:t xml:space="preserve">Fortsätta </w:t>
      </w:r>
      <w:r w:rsidR="00BF77F2">
        <w:rPr>
          <w:sz w:val="24"/>
          <w:szCs w:val="24"/>
        </w:rPr>
        <w:t xml:space="preserve">prida filmen om Alstersälvens vattenområde – det glimmande vattnets resa. </w:t>
      </w:r>
    </w:p>
    <w:p w14:paraId="79526D44" w14:textId="77777777" w:rsidR="00341FF6" w:rsidRDefault="00341FF6" w:rsidP="00341FF6">
      <w:pPr>
        <w:pStyle w:val="Liststycke"/>
        <w:rPr>
          <w:sz w:val="24"/>
          <w:szCs w:val="24"/>
        </w:rPr>
      </w:pPr>
    </w:p>
    <w:p w14:paraId="5765D969" w14:textId="61A7D3E4" w:rsidR="00341FF6" w:rsidRPr="00341FF6" w:rsidRDefault="00341FF6" w:rsidP="00341FF6">
      <w:pPr>
        <w:numPr>
          <w:ilvl w:val="0"/>
          <w:numId w:val="21"/>
        </w:numPr>
        <w:tabs>
          <w:tab w:val="clear" w:pos="5318"/>
        </w:tabs>
        <w:rPr>
          <w:sz w:val="24"/>
          <w:szCs w:val="24"/>
        </w:rPr>
      </w:pPr>
      <w:r w:rsidRPr="004E111A">
        <w:rPr>
          <w:b/>
          <w:bCs/>
          <w:sz w:val="24"/>
          <w:szCs w:val="24"/>
        </w:rPr>
        <w:t>Nytt vattenkraftverk vid Molkoms bruk</w:t>
      </w:r>
      <w:r>
        <w:rPr>
          <w:sz w:val="24"/>
          <w:szCs w:val="24"/>
        </w:rPr>
        <w:t>: Ha en fortsatt dialog med ägare och inventera hur uppföljning av effekterna av att fri passade för fiskar öppnas upp.</w:t>
      </w:r>
    </w:p>
    <w:p w14:paraId="62EF67A9" w14:textId="77777777" w:rsidR="00BF77F2" w:rsidRDefault="00BF77F2" w:rsidP="00BF77F2">
      <w:pPr>
        <w:pStyle w:val="Liststycke"/>
        <w:rPr>
          <w:sz w:val="24"/>
          <w:szCs w:val="24"/>
        </w:rPr>
      </w:pPr>
    </w:p>
    <w:p w14:paraId="15689A8F" w14:textId="77777777" w:rsidR="00BF77F2" w:rsidRDefault="00BF77F2" w:rsidP="00117E29">
      <w:pPr>
        <w:numPr>
          <w:ilvl w:val="0"/>
          <w:numId w:val="21"/>
        </w:numPr>
        <w:tabs>
          <w:tab w:val="clear" w:pos="5318"/>
        </w:tabs>
        <w:rPr>
          <w:sz w:val="24"/>
          <w:szCs w:val="24"/>
        </w:rPr>
      </w:pPr>
      <w:r w:rsidRPr="00BF77F2">
        <w:rPr>
          <w:b/>
          <w:bCs/>
          <w:sz w:val="24"/>
          <w:szCs w:val="24"/>
        </w:rPr>
        <w:t>Utvärdering av vattenrådets verksamhet och om projektet Alstern:</w:t>
      </w:r>
      <w:r>
        <w:rPr>
          <w:sz w:val="24"/>
          <w:szCs w:val="24"/>
        </w:rPr>
        <w:t xml:space="preserve"> Utvärdering är ett viktigt verktyg för att utveckla vattenrådet och dra lärdomar. </w:t>
      </w:r>
      <w:r w:rsidR="00A04653">
        <w:rPr>
          <w:sz w:val="24"/>
          <w:szCs w:val="24"/>
        </w:rPr>
        <w:t>Vilka roller har vi inom rådet? Vad kan vi göra bättre?</w:t>
      </w:r>
    </w:p>
    <w:p w14:paraId="36B16F39" w14:textId="77777777" w:rsidR="000E15E7" w:rsidRDefault="000E15E7" w:rsidP="00302E3A">
      <w:pPr>
        <w:pStyle w:val="Liststycke"/>
        <w:ind w:left="0"/>
        <w:rPr>
          <w:rStyle w:val="normaltextrun"/>
          <w:sz w:val="24"/>
          <w:szCs w:val="24"/>
        </w:rPr>
      </w:pPr>
    </w:p>
    <w:p w14:paraId="5004AD35" w14:textId="77777777" w:rsidR="000E15E7" w:rsidRPr="00BD4507" w:rsidRDefault="000E15E7" w:rsidP="000E15E7">
      <w:pPr>
        <w:numPr>
          <w:ilvl w:val="0"/>
          <w:numId w:val="21"/>
        </w:numPr>
        <w:tabs>
          <w:tab w:val="clear" w:pos="5318"/>
        </w:tabs>
        <w:rPr>
          <w:rStyle w:val="normaltextrun"/>
          <w:sz w:val="24"/>
          <w:szCs w:val="24"/>
        </w:rPr>
      </w:pPr>
      <w:r w:rsidRPr="00CA3C2D">
        <w:rPr>
          <w:rStyle w:val="normaltextrun"/>
          <w:b/>
          <w:bCs/>
          <w:sz w:val="24"/>
          <w:szCs w:val="24"/>
        </w:rPr>
        <w:t>Dammar i systemet:</w:t>
      </w:r>
      <w:r w:rsidRPr="00CA3C2D">
        <w:rPr>
          <w:rStyle w:val="normaltextrun"/>
          <w:sz w:val="24"/>
          <w:szCs w:val="24"/>
        </w:rPr>
        <w:t xml:space="preserve"> Fortsätta sammanställa fakta kring av dammar och vandringshinder i systemet. Följa arbetet med den nationella </w:t>
      </w:r>
      <w:r w:rsidRPr="00CA3C2D">
        <w:rPr>
          <w:rStyle w:val="normaltextrun"/>
          <w:sz w:val="24"/>
          <w:szCs w:val="24"/>
        </w:rPr>
        <w:lastRenderedPageBreak/>
        <w:t xml:space="preserve">planen för </w:t>
      </w:r>
      <w:r w:rsidRPr="00BD4507">
        <w:rPr>
          <w:rStyle w:val="normaltextrun"/>
          <w:sz w:val="24"/>
          <w:szCs w:val="24"/>
        </w:rPr>
        <w:t>omprövning av vattenkraften, samt följa hur länsstyrelsen prioriterar kring dammar i länet.</w:t>
      </w:r>
      <w:r w:rsidR="001759FE" w:rsidRPr="00BD4507">
        <w:rPr>
          <w:rStyle w:val="normaltextrun"/>
          <w:sz w:val="24"/>
          <w:szCs w:val="24"/>
        </w:rPr>
        <w:t xml:space="preserve"> </w:t>
      </w:r>
    </w:p>
    <w:p w14:paraId="26EAF55B" w14:textId="77777777" w:rsidR="00117E29" w:rsidRPr="00BD4507" w:rsidRDefault="00117E29" w:rsidP="00117E29">
      <w:pPr>
        <w:pStyle w:val="Liststycke"/>
        <w:tabs>
          <w:tab w:val="clear" w:pos="5318"/>
        </w:tabs>
        <w:spacing w:line="240" w:lineRule="auto"/>
        <w:ind w:left="0"/>
        <w:rPr>
          <w:sz w:val="24"/>
          <w:szCs w:val="24"/>
        </w:rPr>
      </w:pPr>
    </w:p>
    <w:p w14:paraId="1ED36313" w14:textId="77777777" w:rsidR="001C3993" w:rsidRDefault="001C3993" w:rsidP="001C3993">
      <w:pPr>
        <w:numPr>
          <w:ilvl w:val="0"/>
          <w:numId w:val="21"/>
        </w:numPr>
        <w:tabs>
          <w:tab w:val="clear" w:pos="5318"/>
        </w:tabs>
        <w:rPr>
          <w:rStyle w:val="normaltextrun"/>
          <w:sz w:val="24"/>
          <w:szCs w:val="24"/>
        </w:rPr>
      </w:pPr>
      <w:r w:rsidRPr="00BD4507">
        <w:rPr>
          <w:rStyle w:val="normaltextrun"/>
          <w:b/>
          <w:bCs/>
          <w:sz w:val="24"/>
          <w:szCs w:val="24"/>
        </w:rPr>
        <w:t>Kommunikationsmaterial:</w:t>
      </w:r>
      <w:r w:rsidRPr="00BD4507">
        <w:rPr>
          <w:rStyle w:val="normaltextrun"/>
          <w:sz w:val="24"/>
          <w:szCs w:val="24"/>
        </w:rPr>
        <w:t xml:space="preserve"> Ta fram</w:t>
      </w:r>
      <w:r w:rsidRPr="00CA3C2D">
        <w:rPr>
          <w:rStyle w:val="normaltextrun"/>
          <w:sz w:val="24"/>
          <w:szCs w:val="24"/>
        </w:rPr>
        <w:t xml:space="preserve"> kommunikationsmaterial</w:t>
      </w:r>
      <w:r>
        <w:rPr>
          <w:rStyle w:val="normaltextrun"/>
          <w:sz w:val="24"/>
          <w:szCs w:val="24"/>
        </w:rPr>
        <w:t xml:space="preserve"> för vattenrådet</w:t>
      </w:r>
      <w:r w:rsidRPr="00CA3C2D">
        <w:rPr>
          <w:rStyle w:val="normaltextrun"/>
          <w:sz w:val="24"/>
          <w:szCs w:val="24"/>
        </w:rPr>
        <w:t xml:space="preserve">, </w:t>
      </w:r>
      <w:r>
        <w:rPr>
          <w:rStyle w:val="normaltextrun"/>
          <w:sz w:val="24"/>
          <w:szCs w:val="24"/>
        </w:rPr>
        <w:t xml:space="preserve">logga, </w:t>
      </w:r>
      <w:r w:rsidRPr="00CA3C2D">
        <w:rPr>
          <w:rStyle w:val="normaltextrun"/>
          <w:sz w:val="24"/>
          <w:szCs w:val="24"/>
        </w:rPr>
        <w:t>nya broschyrer</w:t>
      </w:r>
      <w:r>
        <w:rPr>
          <w:rStyle w:val="normaltextrun"/>
          <w:sz w:val="24"/>
          <w:szCs w:val="24"/>
        </w:rPr>
        <w:t xml:space="preserve"> eller andra tryckta material.</w:t>
      </w:r>
      <w:r w:rsidR="00BD4507">
        <w:rPr>
          <w:rStyle w:val="normaltextrun"/>
          <w:sz w:val="24"/>
          <w:szCs w:val="24"/>
        </w:rPr>
        <w:t xml:space="preserve"> Fortsätta utveckla hemsidan.</w:t>
      </w:r>
      <w:r w:rsidR="00137EF7">
        <w:rPr>
          <w:rStyle w:val="normaltextrun"/>
          <w:sz w:val="24"/>
          <w:szCs w:val="24"/>
        </w:rPr>
        <w:t xml:space="preserve"> Ta fram en sida om varje vatten och skapa skyltar som sätts upp på badplatser i området. </w:t>
      </w:r>
    </w:p>
    <w:p w14:paraId="2E8CA087" w14:textId="77777777" w:rsidR="0090237E" w:rsidRDefault="0090237E" w:rsidP="0090237E">
      <w:pPr>
        <w:pStyle w:val="Liststycke"/>
        <w:rPr>
          <w:rStyle w:val="normaltextrun"/>
          <w:sz w:val="24"/>
          <w:szCs w:val="24"/>
        </w:rPr>
      </w:pPr>
    </w:p>
    <w:p w14:paraId="2DEF3302" w14:textId="0C59D9BB" w:rsidR="008422A4" w:rsidRDefault="0090237E" w:rsidP="00753B82">
      <w:pPr>
        <w:numPr>
          <w:ilvl w:val="0"/>
          <w:numId w:val="21"/>
        </w:numPr>
        <w:tabs>
          <w:tab w:val="clear" w:pos="5318"/>
        </w:tabs>
        <w:rPr>
          <w:rStyle w:val="normaltextrun"/>
          <w:sz w:val="24"/>
          <w:szCs w:val="24"/>
        </w:rPr>
      </w:pPr>
      <w:r w:rsidRPr="006A4DF8">
        <w:rPr>
          <w:rStyle w:val="normaltextrun"/>
          <w:b/>
          <w:bCs/>
          <w:sz w:val="24"/>
          <w:szCs w:val="24"/>
        </w:rPr>
        <w:t>Råbäcken</w:t>
      </w:r>
      <w:r>
        <w:rPr>
          <w:rStyle w:val="normaltextrun"/>
          <w:sz w:val="24"/>
          <w:szCs w:val="24"/>
        </w:rPr>
        <w:t xml:space="preserve">: </w:t>
      </w:r>
      <w:r w:rsidR="00C97F56">
        <w:rPr>
          <w:rStyle w:val="normaltextrun"/>
          <w:sz w:val="24"/>
          <w:szCs w:val="24"/>
        </w:rPr>
        <w:t>Under 202</w:t>
      </w:r>
      <w:r w:rsidR="008422A4">
        <w:rPr>
          <w:rStyle w:val="normaltextrun"/>
          <w:sz w:val="24"/>
          <w:szCs w:val="24"/>
        </w:rPr>
        <w:t>4</w:t>
      </w:r>
      <w:r w:rsidR="00C97F56">
        <w:rPr>
          <w:rStyle w:val="normaltextrun"/>
          <w:sz w:val="24"/>
          <w:szCs w:val="24"/>
        </w:rPr>
        <w:t xml:space="preserve"> ansöka om bidrag för ett</w:t>
      </w:r>
      <w:r w:rsidR="00272BF1">
        <w:rPr>
          <w:rStyle w:val="normaltextrun"/>
          <w:sz w:val="24"/>
          <w:szCs w:val="24"/>
        </w:rPr>
        <w:t xml:space="preserve"> åtgärdsprojekt för </w:t>
      </w:r>
      <w:r w:rsidR="00C97F56">
        <w:rPr>
          <w:rStyle w:val="normaltextrun"/>
          <w:sz w:val="24"/>
          <w:szCs w:val="24"/>
        </w:rPr>
        <w:t>Råbäcken. Vi undersöker v</w:t>
      </w:r>
      <w:r w:rsidR="00272BF1">
        <w:rPr>
          <w:rStyle w:val="normaltextrun"/>
          <w:sz w:val="24"/>
          <w:szCs w:val="24"/>
        </w:rPr>
        <w:t xml:space="preserve">ad som skulle vara aktuellt och vart vi skulle kunna få finansiering. Trummor och skräp? Kantzoner och större sten? Fysiska åtgärder kan göras </w:t>
      </w:r>
      <w:r w:rsidR="00C97F56">
        <w:rPr>
          <w:rStyle w:val="normaltextrun"/>
          <w:sz w:val="24"/>
          <w:szCs w:val="24"/>
        </w:rPr>
        <w:t xml:space="preserve">den </w:t>
      </w:r>
      <w:r w:rsidR="00272BF1">
        <w:rPr>
          <w:rStyle w:val="normaltextrun"/>
          <w:sz w:val="24"/>
          <w:szCs w:val="24"/>
        </w:rPr>
        <w:t>ungefär från juni-oktober</w:t>
      </w:r>
      <w:r w:rsidR="00C97F56">
        <w:rPr>
          <w:rStyle w:val="normaltextrun"/>
          <w:sz w:val="24"/>
          <w:szCs w:val="24"/>
        </w:rPr>
        <w:t xml:space="preserve"> 202</w:t>
      </w:r>
      <w:r w:rsidR="008422A4">
        <w:rPr>
          <w:rStyle w:val="normaltextrun"/>
          <w:sz w:val="24"/>
          <w:szCs w:val="24"/>
        </w:rPr>
        <w:t>5</w:t>
      </w:r>
      <w:r w:rsidR="00272BF1">
        <w:rPr>
          <w:rStyle w:val="normaltextrun"/>
          <w:sz w:val="24"/>
          <w:szCs w:val="24"/>
        </w:rPr>
        <w:t xml:space="preserve">. </w:t>
      </w:r>
      <w:r w:rsidR="00D979A7">
        <w:rPr>
          <w:rStyle w:val="normaltextrun"/>
          <w:sz w:val="24"/>
          <w:szCs w:val="24"/>
        </w:rPr>
        <w:t>Fältarbetet bör g</w:t>
      </w:r>
      <w:r w:rsidR="00272BF1">
        <w:rPr>
          <w:rStyle w:val="normaltextrun"/>
          <w:sz w:val="24"/>
          <w:szCs w:val="24"/>
        </w:rPr>
        <w:t xml:space="preserve">ärna </w:t>
      </w:r>
      <w:r w:rsidR="00D979A7">
        <w:rPr>
          <w:rStyle w:val="normaltextrun"/>
          <w:sz w:val="24"/>
          <w:szCs w:val="24"/>
        </w:rPr>
        <w:t xml:space="preserve">ske </w:t>
      </w:r>
      <w:r w:rsidR="00272BF1">
        <w:rPr>
          <w:rStyle w:val="normaltextrun"/>
          <w:sz w:val="24"/>
          <w:szCs w:val="24"/>
        </w:rPr>
        <w:t>när det är låg grundvattennivå.</w:t>
      </w:r>
    </w:p>
    <w:p w14:paraId="3D482716" w14:textId="77777777" w:rsidR="00753B82" w:rsidRDefault="00753B82" w:rsidP="00753B82">
      <w:pPr>
        <w:pStyle w:val="Liststycke"/>
        <w:rPr>
          <w:sz w:val="24"/>
          <w:szCs w:val="24"/>
        </w:rPr>
      </w:pPr>
    </w:p>
    <w:p w14:paraId="713299EE" w14:textId="0F1B4E92" w:rsidR="00753B82" w:rsidRPr="00753B82" w:rsidRDefault="00753B82" w:rsidP="00753B82">
      <w:pPr>
        <w:numPr>
          <w:ilvl w:val="0"/>
          <w:numId w:val="21"/>
        </w:numPr>
        <w:tabs>
          <w:tab w:val="clear" w:pos="5318"/>
        </w:tabs>
        <w:rPr>
          <w:b/>
          <w:bCs/>
          <w:sz w:val="24"/>
          <w:szCs w:val="24"/>
        </w:rPr>
      </w:pPr>
      <w:r w:rsidRPr="00753B82">
        <w:rPr>
          <w:b/>
          <w:bCs/>
          <w:sz w:val="24"/>
          <w:szCs w:val="24"/>
        </w:rPr>
        <w:t>Nya medlemmar</w:t>
      </w:r>
      <w:r>
        <w:rPr>
          <w:b/>
          <w:bCs/>
          <w:sz w:val="24"/>
          <w:szCs w:val="24"/>
        </w:rPr>
        <w:t xml:space="preserve">: </w:t>
      </w:r>
      <w:r w:rsidR="00F043A2">
        <w:rPr>
          <w:sz w:val="24"/>
          <w:szCs w:val="24"/>
        </w:rPr>
        <w:t>Hur lockar vi nya medlemmar, gärna yngre personer?</w:t>
      </w:r>
    </w:p>
    <w:p w14:paraId="163E7C6A" w14:textId="77777777" w:rsidR="00D979A7" w:rsidRDefault="00D979A7" w:rsidP="00117E29">
      <w:pPr>
        <w:pStyle w:val="Liststycke"/>
        <w:tabs>
          <w:tab w:val="clear" w:pos="5318"/>
        </w:tabs>
        <w:spacing w:line="240" w:lineRule="auto"/>
        <w:ind w:left="0"/>
        <w:rPr>
          <w:b/>
          <w:bCs/>
          <w:sz w:val="24"/>
          <w:szCs w:val="24"/>
        </w:rPr>
      </w:pPr>
    </w:p>
    <w:p w14:paraId="7637A8E0" w14:textId="77777777" w:rsidR="00117E29" w:rsidRPr="00117E29" w:rsidRDefault="00117E29" w:rsidP="00117E29">
      <w:pPr>
        <w:pStyle w:val="Liststycke"/>
        <w:tabs>
          <w:tab w:val="clear" w:pos="5318"/>
        </w:tabs>
        <w:spacing w:line="240" w:lineRule="auto"/>
        <w:ind w:left="0"/>
        <w:rPr>
          <w:b/>
          <w:bCs/>
          <w:sz w:val="24"/>
          <w:szCs w:val="24"/>
        </w:rPr>
      </w:pPr>
      <w:r w:rsidRPr="00117E29">
        <w:rPr>
          <w:b/>
          <w:bCs/>
          <w:sz w:val="24"/>
          <w:szCs w:val="24"/>
        </w:rPr>
        <w:t xml:space="preserve">Samverkan: </w:t>
      </w:r>
    </w:p>
    <w:p w14:paraId="50568652" w14:textId="77777777" w:rsidR="00DE12AF" w:rsidRDefault="00DE12AF" w:rsidP="00CA3C2D">
      <w:pPr>
        <w:pStyle w:val="Liststycke"/>
        <w:ind w:left="0"/>
        <w:rPr>
          <w:rStyle w:val="normaltextrun"/>
          <w:sz w:val="24"/>
          <w:szCs w:val="24"/>
        </w:rPr>
      </w:pPr>
    </w:p>
    <w:p w14:paraId="226BD5D4" w14:textId="77777777" w:rsidR="00117E29" w:rsidRPr="00581F1C" w:rsidRDefault="00117E29" w:rsidP="00117E29">
      <w:pPr>
        <w:numPr>
          <w:ilvl w:val="0"/>
          <w:numId w:val="28"/>
        </w:numPr>
        <w:tabs>
          <w:tab w:val="clear" w:pos="5318"/>
        </w:tabs>
        <w:rPr>
          <w:sz w:val="24"/>
          <w:szCs w:val="24"/>
        </w:rPr>
      </w:pPr>
      <w:r w:rsidRPr="00FF0093">
        <w:rPr>
          <w:b/>
          <w:bCs/>
          <w:sz w:val="24"/>
          <w:szCs w:val="24"/>
        </w:rPr>
        <w:t>Möten:</w:t>
      </w:r>
      <w:r>
        <w:rPr>
          <w:sz w:val="24"/>
          <w:szCs w:val="24"/>
        </w:rPr>
        <w:t xml:space="preserve"> Hålla </w:t>
      </w:r>
      <w:r w:rsidR="00AD0D1A">
        <w:rPr>
          <w:sz w:val="24"/>
          <w:szCs w:val="24"/>
        </w:rPr>
        <w:t>vattenråds</w:t>
      </w:r>
      <w:r>
        <w:rPr>
          <w:sz w:val="24"/>
          <w:szCs w:val="24"/>
        </w:rPr>
        <w:t xml:space="preserve">möten under året, och årsmöte i slutet på maj. </w:t>
      </w:r>
      <w:r w:rsidR="00AD0D1A">
        <w:rPr>
          <w:sz w:val="24"/>
          <w:szCs w:val="24"/>
        </w:rPr>
        <w:t>Vattenrådsmöte</w:t>
      </w:r>
      <w:r>
        <w:rPr>
          <w:sz w:val="24"/>
          <w:szCs w:val="24"/>
        </w:rPr>
        <w:t xml:space="preserve"> är alltid öppna för alla medlemmar och andra intresserade. </w:t>
      </w:r>
    </w:p>
    <w:p w14:paraId="1DF6D7EC" w14:textId="77777777" w:rsidR="00117E29" w:rsidRPr="00117E29" w:rsidRDefault="00117E29" w:rsidP="00117E29">
      <w:pPr>
        <w:tabs>
          <w:tab w:val="clear" w:pos="5318"/>
        </w:tabs>
        <w:ind w:left="720"/>
        <w:rPr>
          <w:rStyle w:val="normaltextrun"/>
          <w:sz w:val="24"/>
          <w:szCs w:val="24"/>
        </w:rPr>
      </w:pPr>
    </w:p>
    <w:p w14:paraId="21C62B2A" w14:textId="77777777" w:rsidR="00DE12AF" w:rsidRDefault="00A26F4F" w:rsidP="00117E29">
      <w:pPr>
        <w:numPr>
          <w:ilvl w:val="0"/>
          <w:numId w:val="28"/>
        </w:numPr>
        <w:tabs>
          <w:tab w:val="clear" w:pos="5318"/>
        </w:tabs>
        <w:rPr>
          <w:rStyle w:val="normaltextrun"/>
          <w:sz w:val="24"/>
          <w:szCs w:val="24"/>
        </w:rPr>
      </w:pPr>
      <w:r>
        <w:rPr>
          <w:rStyle w:val="normaltextrun"/>
          <w:b/>
          <w:bCs/>
          <w:sz w:val="24"/>
          <w:szCs w:val="24"/>
        </w:rPr>
        <w:t>Samverkan med andra vattenråd</w:t>
      </w:r>
      <w:r w:rsidRPr="00A26F4F">
        <w:rPr>
          <w:rStyle w:val="normaltextrun"/>
          <w:b/>
          <w:bCs/>
          <w:sz w:val="24"/>
          <w:szCs w:val="24"/>
        </w:rPr>
        <w:t>:</w:t>
      </w:r>
      <w:r>
        <w:rPr>
          <w:rStyle w:val="normaltextrun"/>
          <w:sz w:val="24"/>
          <w:szCs w:val="24"/>
        </w:rPr>
        <w:t xml:space="preserve"> </w:t>
      </w:r>
      <w:r w:rsidR="00DE12AF">
        <w:rPr>
          <w:rStyle w:val="normaltextrun"/>
          <w:sz w:val="24"/>
          <w:szCs w:val="24"/>
        </w:rPr>
        <w:t>Representant/representanter deltar aktivt på möten med den nya samordningsgruppen för vattenrådssamordnare i Värmland, samt redovisar löpande till vattenrådet.</w:t>
      </w:r>
    </w:p>
    <w:p w14:paraId="4A72A719" w14:textId="77777777" w:rsidR="000E15E7" w:rsidRDefault="000E15E7" w:rsidP="000E15E7">
      <w:pPr>
        <w:pStyle w:val="Liststycke"/>
        <w:rPr>
          <w:rStyle w:val="normaltextrun"/>
          <w:sz w:val="24"/>
          <w:szCs w:val="24"/>
        </w:rPr>
      </w:pPr>
    </w:p>
    <w:p w14:paraId="1BEBE5D2" w14:textId="738D486F" w:rsidR="00117E29" w:rsidRPr="00CF1494" w:rsidRDefault="000E15E7" w:rsidP="00CF1494">
      <w:pPr>
        <w:numPr>
          <w:ilvl w:val="0"/>
          <w:numId w:val="28"/>
        </w:numPr>
        <w:tabs>
          <w:tab w:val="clear" w:pos="5318"/>
        </w:tabs>
        <w:rPr>
          <w:sz w:val="24"/>
          <w:szCs w:val="24"/>
        </w:rPr>
      </w:pPr>
      <w:r>
        <w:rPr>
          <w:rStyle w:val="normaltextrun"/>
          <w:b/>
          <w:bCs/>
          <w:sz w:val="24"/>
          <w:szCs w:val="24"/>
        </w:rPr>
        <w:t xml:space="preserve">Samverkan med fiskevårdsområdesföreningar: </w:t>
      </w:r>
      <w:r>
        <w:rPr>
          <w:rStyle w:val="normaltextrun"/>
          <w:sz w:val="24"/>
          <w:szCs w:val="24"/>
        </w:rPr>
        <w:t xml:space="preserve">Skapa samverkan mellan fiskevårdsområdesföreningar, för sprida engagemang och bidra till ett gemensamt helhetsgrepp kring fiskevård och fiskeregler i området.  </w:t>
      </w:r>
    </w:p>
    <w:p w14:paraId="7766E24E" w14:textId="77777777" w:rsidR="003E0DFE" w:rsidRDefault="003E0DFE" w:rsidP="003E0DFE">
      <w:pPr>
        <w:pStyle w:val="Liststycke"/>
        <w:rPr>
          <w:sz w:val="24"/>
          <w:szCs w:val="24"/>
        </w:rPr>
      </w:pPr>
    </w:p>
    <w:p w14:paraId="4104B75B" w14:textId="055187FD" w:rsidR="003E0DFE" w:rsidRPr="003E0DFE" w:rsidRDefault="006E3BB6" w:rsidP="003E0DFE">
      <w:pPr>
        <w:numPr>
          <w:ilvl w:val="0"/>
          <w:numId w:val="28"/>
        </w:numPr>
        <w:tabs>
          <w:tab w:val="clear" w:pos="5318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Remissinstans för ny vattenplan Karlstads kommun</w:t>
      </w:r>
      <w:r w:rsidR="000128BB">
        <w:rPr>
          <w:b/>
          <w:bCs/>
          <w:sz w:val="24"/>
          <w:szCs w:val="24"/>
        </w:rPr>
        <w:t xml:space="preserve">: </w:t>
      </w:r>
      <w:r w:rsidR="000128BB">
        <w:rPr>
          <w:sz w:val="24"/>
          <w:szCs w:val="24"/>
        </w:rPr>
        <w:t>Karlstads kommun håller på att ta fram en ny vattenplan som kommer</w:t>
      </w:r>
      <w:r w:rsidR="00496F92">
        <w:rPr>
          <w:sz w:val="24"/>
          <w:szCs w:val="24"/>
        </w:rPr>
        <w:t xml:space="preserve"> innefatta hela Alstersälvens avrinningsområde. </w:t>
      </w:r>
    </w:p>
    <w:p w14:paraId="6CFB02FC" w14:textId="77777777" w:rsidR="001A4F7A" w:rsidRPr="00753564" w:rsidRDefault="001A4F7A" w:rsidP="001A4F7A">
      <w:pPr>
        <w:pStyle w:val="Liststycke"/>
        <w:tabs>
          <w:tab w:val="clear" w:pos="5318"/>
        </w:tabs>
        <w:autoSpaceDE w:val="0"/>
        <w:autoSpaceDN w:val="0"/>
        <w:adjustRightInd w:val="0"/>
        <w:spacing w:line="240" w:lineRule="auto"/>
        <w:contextualSpacing/>
        <w:rPr>
          <w:color w:val="FF0000"/>
          <w:sz w:val="24"/>
          <w:szCs w:val="24"/>
        </w:rPr>
      </w:pPr>
    </w:p>
    <w:p w14:paraId="74AE7115" w14:textId="77777777" w:rsidR="00D547B4" w:rsidRDefault="001A4F7A" w:rsidP="00D547B4">
      <w:pPr>
        <w:pStyle w:val="Liststycke"/>
        <w:tabs>
          <w:tab w:val="clear" w:pos="5318"/>
        </w:tabs>
        <w:autoSpaceDE w:val="0"/>
        <w:autoSpaceDN w:val="0"/>
        <w:adjustRightInd w:val="0"/>
        <w:spacing w:line="240" w:lineRule="auto"/>
        <w:ind w:left="0"/>
        <w:contextualSpacing/>
        <w:rPr>
          <w:bCs/>
          <w:sz w:val="24"/>
          <w:szCs w:val="24"/>
        </w:rPr>
      </w:pPr>
      <w:r w:rsidRPr="00EF7CD4">
        <w:rPr>
          <w:sz w:val="24"/>
          <w:szCs w:val="24"/>
        </w:rPr>
        <w:t>Verksamhetspunkter kan komma till eller falla ifrån denna planering för året.</w:t>
      </w:r>
      <w:r w:rsidR="000E15E7" w:rsidRPr="000E15E7">
        <w:rPr>
          <w:bCs/>
          <w:sz w:val="24"/>
          <w:szCs w:val="24"/>
        </w:rPr>
        <w:t xml:space="preserve"> </w:t>
      </w:r>
    </w:p>
    <w:p w14:paraId="6335366D" w14:textId="77777777" w:rsidR="00884037" w:rsidRDefault="00884037" w:rsidP="0080133D">
      <w:pPr>
        <w:pStyle w:val="Liststycke"/>
        <w:ind w:left="0"/>
        <w:rPr>
          <w:sz w:val="24"/>
          <w:szCs w:val="24"/>
        </w:rPr>
      </w:pPr>
    </w:p>
    <w:p w14:paraId="0B75E0EC" w14:textId="7EE6A570" w:rsidR="00AD0D1A" w:rsidRPr="0076499B" w:rsidRDefault="007E14AE" w:rsidP="00AD0D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Preliminära </w:t>
      </w:r>
      <w:r w:rsidR="00AD0D1A">
        <w:rPr>
          <w:b/>
          <w:bCs/>
          <w:sz w:val="24"/>
          <w:szCs w:val="24"/>
        </w:rPr>
        <w:t xml:space="preserve">datum för möten </w:t>
      </w:r>
    </w:p>
    <w:p w14:paraId="444271BC" w14:textId="61B3E6AD" w:rsidR="00AD0D1A" w:rsidRPr="00DF4F41" w:rsidRDefault="007E14AE" w:rsidP="00AD0D1A">
      <w:pPr>
        <w:rPr>
          <w:rStyle w:val="Betoning"/>
        </w:rPr>
      </w:pPr>
      <w:r>
        <w:rPr>
          <w:rStyle w:val="Betoning"/>
        </w:rPr>
        <w:t>Tisdag</w:t>
      </w:r>
      <w:r w:rsidR="00AD0D1A" w:rsidRPr="00DF4F41">
        <w:rPr>
          <w:rStyle w:val="Betoning"/>
        </w:rPr>
        <w:t xml:space="preserve"> </w:t>
      </w:r>
      <w:r w:rsidR="004E1D0F">
        <w:rPr>
          <w:rStyle w:val="Betoning"/>
        </w:rPr>
        <w:t>6</w:t>
      </w:r>
      <w:r w:rsidR="00AD0D1A" w:rsidRPr="00DF4F41">
        <w:rPr>
          <w:rStyle w:val="Betoning"/>
        </w:rPr>
        <w:t xml:space="preserve"> feb - Utbildning i hemsidan</w:t>
      </w:r>
    </w:p>
    <w:p w14:paraId="04CB3383" w14:textId="75704DBB" w:rsidR="00AD0D1A" w:rsidRPr="003D5656" w:rsidRDefault="00E62108" w:rsidP="00AD0D1A">
      <w:pPr>
        <w:rPr>
          <w:rStyle w:val="Betoning"/>
          <w:i w:val="0"/>
          <w:iCs w:val="0"/>
        </w:rPr>
      </w:pPr>
      <w:r>
        <w:rPr>
          <w:rStyle w:val="Betoning"/>
          <w:i w:val="0"/>
          <w:iCs w:val="0"/>
        </w:rPr>
        <w:t>Onsdag</w:t>
      </w:r>
      <w:r w:rsidR="00AD0D1A" w:rsidRPr="00AD0D1A">
        <w:rPr>
          <w:rStyle w:val="Betoning"/>
          <w:i w:val="0"/>
          <w:iCs w:val="0"/>
        </w:rPr>
        <w:t xml:space="preserve"> </w:t>
      </w:r>
      <w:r w:rsidR="00963F3D">
        <w:rPr>
          <w:rStyle w:val="Betoning"/>
          <w:i w:val="0"/>
          <w:iCs w:val="0"/>
        </w:rPr>
        <w:t>22</w:t>
      </w:r>
      <w:r w:rsidR="00AD0D1A" w:rsidRPr="00AD0D1A">
        <w:rPr>
          <w:rStyle w:val="Betoning"/>
          <w:i w:val="0"/>
          <w:iCs w:val="0"/>
        </w:rPr>
        <w:t xml:space="preserve"> maj</w:t>
      </w:r>
      <w:r w:rsidR="00AD0D1A" w:rsidRPr="00237674">
        <w:rPr>
          <w:rStyle w:val="Betoning"/>
          <w:i w:val="0"/>
          <w:iCs w:val="0"/>
          <w:color w:val="FF0000"/>
        </w:rPr>
        <w:t xml:space="preserve"> </w:t>
      </w:r>
      <w:r w:rsidR="00AD0D1A" w:rsidRPr="003D5656">
        <w:rPr>
          <w:rStyle w:val="Betoning"/>
          <w:i w:val="0"/>
          <w:iCs w:val="0"/>
        </w:rPr>
        <w:t xml:space="preserve">Årsmöte </w:t>
      </w:r>
      <w:r w:rsidR="00963F3D">
        <w:rPr>
          <w:rStyle w:val="Betoning"/>
          <w:b/>
          <w:bCs/>
          <w:i w:val="0"/>
          <w:iCs w:val="0"/>
        </w:rPr>
        <w:t>–</w:t>
      </w:r>
      <w:r w:rsidR="00AD0D1A">
        <w:rPr>
          <w:rStyle w:val="Betoning"/>
          <w:b/>
          <w:bCs/>
          <w:i w:val="0"/>
          <w:iCs w:val="0"/>
        </w:rPr>
        <w:t xml:space="preserve"> </w:t>
      </w:r>
      <w:r w:rsidR="00963F3D">
        <w:rPr>
          <w:rStyle w:val="Betoning"/>
          <w:i w:val="0"/>
          <w:iCs w:val="0"/>
        </w:rPr>
        <w:t>Besök Molkoms bruk och fisktrappa</w:t>
      </w:r>
    </w:p>
    <w:p w14:paraId="0283D314" w14:textId="76E84E93" w:rsidR="00AD0D1A" w:rsidRPr="00A04653" w:rsidRDefault="00AD0D1A" w:rsidP="00AD0D1A">
      <w:pPr>
        <w:rPr>
          <w:rStyle w:val="Betoning"/>
          <w:i w:val="0"/>
          <w:iCs w:val="0"/>
        </w:rPr>
      </w:pPr>
      <w:r w:rsidRPr="00A04653">
        <w:rPr>
          <w:rStyle w:val="Betoning"/>
          <w:i w:val="0"/>
          <w:iCs w:val="0"/>
        </w:rPr>
        <w:t xml:space="preserve">Vecka 37, september – </w:t>
      </w:r>
      <w:r w:rsidR="00A619F1">
        <w:rPr>
          <w:rStyle w:val="Betoning"/>
          <w:i w:val="0"/>
          <w:iCs w:val="0"/>
        </w:rPr>
        <w:t>Utvärdering hemsida och informationsmateri</w:t>
      </w:r>
      <w:r w:rsidR="006D53BD">
        <w:rPr>
          <w:rStyle w:val="Betoning"/>
          <w:i w:val="0"/>
          <w:iCs w:val="0"/>
        </w:rPr>
        <w:t>al</w:t>
      </w:r>
      <w:r w:rsidR="00C97F56">
        <w:rPr>
          <w:rStyle w:val="Betoning"/>
          <w:i w:val="0"/>
          <w:iCs w:val="0"/>
        </w:rPr>
        <w:t>.</w:t>
      </w:r>
      <w:r w:rsidRPr="00A04653">
        <w:rPr>
          <w:rStyle w:val="Betoning"/>
          <w:i w:val="0"/>
          <w:iCs w:val="0"/>
        </w:rPr>
        <w:t xml:space="preserve"> </w:t>
      </w:r>
    </w:p>
    <w:p w14:paraId="1645595F" w14:textId="2FF57FD5" w:rsidR="00AD0D1A" w:rsidRPr="00A04653" w:rsidRDefault="00AD0D1A" w:rsidP="00AD0D1A">
      <w:pPr>
        <w:rPr>
          <w:rStyle w:val="Betoning"/>
          <w:i w:val="0"/>
          <w:iCs w:val="0"/>
        </w:rPr>
      </w:pPr>
      <w:r w:rsidRPr="00A04653">
        <w:rPr>
          <w:rStyle w:val="Betoning"/>
          <w:i w:val="0"/>
          <w:iCs w:val="0"/>
        </w:rPr>
        <w:t xml:space="preserve">Vecka 43, oktober </w:t>
      </w:r>
      <w:r w:rsidR="00A04653" w:rsidRPr="00A04653">
        <w:rPr>
          <w:rStyle w:val="Betoning"/>
          <w:i w:val="0"/>
          <w:iCs w:val="0"/>
        </w:rPr>
        <w:t>–</w:t>
      </w:r>
      <w:r w:rsidRPr="00A04653">
        <w:rPr>
          <w:rStyle w:val="Betoning"/>
          <w:i w:val="0"/>
          <w:iCs w:val="0"/>
        </w:rPr>
        <w:t xml:space="preserve"> </w:t>
      </w:r>
      <w:r w:rsidR="00335F10">
        <w:rPr>
          <w:rStyle w:val="Betoning"/>
          <w:i w:val="0"/>
          <w:iCs w:val="0"/>
        </w:rPr>
        <w:t xml:space="preserve">Inför eventuell LOVA </w:t>
      </w:r>
      <w:r w:rsidRPr="00A04653">
        <w:rPr>
          <w:rStyle w:val="Betoning"/>
          <w:i w:val="0"/>
          <w:iCs w:val="0"/>
        </w:rPr>
        <w:t>ansökan</w:t>
      </w:r>
      <w:r w:rsidR="00A04653">
        <w:rPr>
          <w:rStyle w:val="Betoning"/>
          <w:i w:val="0"/>
          <w:iCs w:val="0"/>
        </w:rPr>
        <w:t>, ansökan s</w:t>
      </w:r>
      <w:r w:rsidRPr="00A04653">
        <w:rPr>
          <w:rStyle w:val="Betoning"/>
          <w:i w:val="0"/>
          <w:iCs w:val="0"/>
        </w:rPr>
        <w:t>enast 30 november</w:t>
      </w:r>
    </w:p>
    <w:p w14:paraId="7D824057" w14:textId="30358410" w:rsidR="00AD0D1A" w:rsidRDefault="00AD0D1A" w:rsidP="00AD0D1A">
      <w:pPr>
        <w:rPr>
          <w:rStyle w:val="Betoning"/>
          <w:i w:val="0"/>
          <w:iCs w:val="0"/>
        </w:rPr>
      </w:pPr>
      <w:r w:rsidRPr="00A04653">
        <w:rPr>
          <w:rStyle w:val="Betoning"/>
          <w:i w:val="0"/>
          <w:iCs w:val="0"/>
        </w:rPr>
        <w:lastRenderedPageBreak/>
        <w:t>Vecka 49, december – Julavslutning</w:t>
      </w:r>
    </w:p>
    <w:p w14:paraId="463353AB" w14:textId="77777777" w:rsidR="00AD0D1A" w:rsidRPr="0076499B" w:rsidRDefault="00AD0D1A" w:rsidP="00AD0D1A">
      <w:pPr>
        <w:rPr>
          <w:b/>
          <w:bCs/>
          <w:sz w:val="24"/>
          <w:szCs w:val="24"/>
        </w:rPr>
      </w:pPr>
    </w:p>
    <w:p w14:paraId="3A1DAC46" w14:textId="77777777" w:rsidR="00291A02" w:rsidRPr="00291A02" w:rsidRDefault="00AD0D1A" w:rsidP="00AD0D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Andra datum</w:t>
      </w:r>
    </w:p>
    <w:p w14:paraId="48000183" w14:textId="6EA3C3E9" w:rsidR="00AD0D1A" w:rsidRPr="0063253A" w:rsidRDefault="00AD0D1A" w:rsidP="00AD0D1A">
      <w:r w:rsidRPr="0063253A">
        <w:t xml:space="preserve">Hösten, vattenrådens dag </w:t>
      </w:r>
      <w:r>
        <w:t>för</w:t>
      </w:r>
      <w:r w:rsidRPr="0063253A">
        <w:t xml:space="preserve"> Värmland, </w:t>
      </w:r>
      <w:r>
        <w:t xml:space="preserve">värd </w:t>
      </w:r>
      <w:r w:rsidR="006D53BD">
        <w:t>ej bestämt än</w:t>
      </w:r>
    </w:p>
    <w:p w14:paraId="4346DF06" w14:textId="77777777" w:rsidR="00C97F56" w:rsidRDefault="00AD0D1A" w:rsidP="00884037">
      <w:r w:rsidRPr="0063253A">
        <w:t xml:space="preserve">Hösten, vattenrådens dag </w:t>
      </w:r>
      <w:r>
        <w:t>för Västerhavets vattendistrikt</w:t>
      </w:r>
      <w:r w:rsidRPr="0063253A">
        <w:t>, Vattenmyndigheten västerhavet</w:t>
      </w:r>
    </w:p>
    <w:p w14:paraId="10E6BA41" w14:textId="77777777" w:rsidR="00C97F56" w:rsidRDefault="00C97F56" w:rsidP="00884037"/>
    <w:p w14:paraId="7E84179E" w14:textId="57D73671" w:rsidR="00884037" w:rsidRPr="00117E29" w:rsidRDefault="00884037" w:rsidP="00884037">
      <w:pPr>
        <w:rPr>
          <w:b/>
          <w:sz w:val="32"/>
          <w:szCs w:val="32"/>
        </w:rPr>
      </w:pPr>
      <w:r>
        <w:rPr>
          <w:b/>
          <w:sz w:val="32"/>
          <w:szCs w:val="32"/>
        </w:rPr>
        <w:t>Budget</w:t>
      </w:r>
      <w:r w:rsidRPr="00117E2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för</w:t>
      </w:r>
      <w:r w:rsidRPr="00117E29">
        <w:rPr>
          <w:b/>
          <w:sz w:val="32"/>
          <w:szCs w:val="32"/>
        </w:rPr>
        <w:t xml:space="preserve"> 202</w:t>
      </w:r>
      <w:r w:rsidR="006D53BD">
        <w:rPr>
          <w:b/>
          <w:sz w:val="32"/>
          <w:szCs w:val="32"/>
        </w:rPr>
        <w:t>4</w:t>
      </w:r>
    </w:p>
    <w:p w14:paraId="2C8AF798" w14:textId="77777777" w:rsidR="00884037" w:rsidRDefault="00884037" w:rsidP="00884037">
      <w:pPr>
        <w:tabs>
          <w:tab w:val="clear" w:pos="5318"/>
        </w:tabs>
        <w:rPr>
          <w:sz w:val="24"/>
          <w:szCs w:val="24"/>
        </w:rPr>
      </w:pPr>
    </w:p>
    <w:bookmarkEnd w:id="9"/>
    <w:p w14:paraId="6A494AF9" w14:textId="77777777" w:rsidR="00340D14" w:rsidRPr="00340D14" w:rsidRDefault="00340D14" w:rsidP="001A4F7A">
      <w:pPr>
        <w:pStyle w:val="Liststycke"/>
        <w:tabs>
          <w:tab w:val="clear" w:pos="5318"/>
        </w:tabs>
        <w:autoSpaceDE w:val="0"/>
        <w:autoSpaceDN w:val="0"/>
        <w:adjustRightInd w:val="0"/>
        <w:spacing w:line="240" w:lineRule="auto"/>
        <w:ind w:left="0"/>
        <w:contextualSpacing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1"/>
        <w:gridCol w:w="1600"/>
      </w:tblGrid>
      <w:tr w:rsidR="00AD0D1A" w:rsidRPr="003E6B4B" w14:paraId="5DED51A9" w14:textId="77777777" w:rsidTr="00AD0D1A">
        <w:trPr>
          <w:trHeight w:val="385"/>
        </w:trPr>
        <w:tc>
          <w:tcPr>
            <w:tcW w:w="5031" w:type="dxa"/>
            <w:shd w:val="clear" w:color="auto" w:fill="D9D9D9"/>
          </w:tcPr>
          <w:p w14:paraId="18CE1A9C" w14:textId="77777777" w:rsidR="00AD0D1A" w:rsidRPr="00625F77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b/>
                <w:szCs w:val="22"/>
              </w:rPr>
            </w:pPr>
            <w:r w:rsidRPr="00625F77">
              <w:rPr>
                <w:rFonts w:eastAsia="Calibri"/>
                <w:b/>
                <w:szCs w:val="22"/>
              </w:rPr>
              <w:t>INKOMSTER</w:t>
            </w:r>
          </w:p>
        </w:tc>
        <w:tc>
          <w:tcPr>
            <w:tcW w:w="1600" w:type="dxa"/>
            <w:shd w:val="clear" w:color="auto" w:fill="D9D9D9"/>
          </w:tcPr>
          <w:p w14:paraId="35DF9895" w14:textId="77777777" w:rsidR="00AD0D1A" w:rsidRPr="00625F77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b/>
                <w:szCs w:val="22"/>
              </w:rPr>
            </w:pPr>
            <w:r w:rsidRPr="00625F77">
              <w:rPr>
                <w:rFonts w:eastAsia="Calibri"/>
                <w:b/>
                <w:szCs w:val="22"/>
              </w:rPr>
              <w:t>Kronor</w:t>
            </w:r>
            <w:r>
              <w:rPr>
                <w:rFonts w:eastAsia="Calibri"/>
                <w:b/>
                <w:szCs w:val="22"/>
              </w:rPr>
              <w:t xml:space="preserve"> (SEK)</w:t>
            </w:r>
          </w:p>
        </w:tc>
      </w:tr>
      <w:tr w:rsidR="00AD0D1A" w:rsidRPr="003E6B4B" w14:paraId="511912A5" w14:textId="77777777" w:rsidTr="00AD0D1A">
        <w:trPr>
          <w:trHeight w:val="188"/>
        </w:trPr>
        <w:tc>
          <w:tcPr>
            <w:tcW w:w="5031" w:type="dxa"/>
            <w:shd w:val="clear" w:color="auto" w:fill="auto"/>
          </w:tcPr>
          <w:p w14:paraId="7462AFCF" w14:textId="7453569F" w:rsidR="00AD0D1A" w:rsidRPr="00C97F56" w:rsidRDefault="0073655D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M</w:t>
            </w:r>
            <w:r w:rsidR="00AD0D1A" w:rsidRPr="00C97F56">
              <w:rPr>
                <w:rFonts w:eastAsia="Calibri"/>
                <w:szCs w:val="22"/>
              </w:rPr>
              <w:t>edlemsavgift (Karlstads kommun)</w:t>
            </w:r>
          </w:p>
        </w:tc>
        <w:tc>
          <w:tcPr>
            <w:tcW w:w="1600" w:type="dxa"/>
            <w:shd w:val="clear" w:color="auto" w:fill="auto"/>
          </w:tcPr>
          <w:p w14:paraId="08FF9C3A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 xml:space="preserve">40 000 </w:t>
            </w:r>
          </w:p>
        </w:tc>
      </w:tr>
      <w:tr w:rsidR="00AD0D1A" w:rsidRPr="003E6B4B" w14:paraId="1054B404" w14:textId="77777777" w:rsidTr="00AD0D1A">
        <w:trPr>
          <w:trHeight w:val="196"/>
        </w:trPr>
        <w:tc>
          <w:tcPr>
            <w:tcW w:w="5031" w:type="dxa"/>
            <w:shd w:val="clear" w:color="auto" w:fill="auto"/>
          </w:tcPr>
          <w:p w14:paraId="49ED18E9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bCs/>
                <w:iCs/>
                <w:szCs w:val="22"/>
              </w:rPr>
            </w:pPr>
          </w:p>
        </w:tc>
        <w:tc>
          <w:tcPr>
            <w:tcW w:w="1600" w:type="dxa"/>
            <w:shd w:val="clear" w:color="auto" w:fill="auto"/>
          </w:tcPr>
          <w:p w14:paraId="27E17BBC" w14:textId="77777777" w:rsidR="00AD0D1A" w:rsidRPr="00C97F56" w:rsidRDefault="00AD0D1A" w:rsidP="005F775D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bCs/>
                <w:iCs/>
                <w:szCs w:val="22"/>
              </w:rPr>
            </w:pPr>
          </w:p>
        </w:tc>
      </w:tr>
      <w:tr w:rsidR="00AD0D1A" w:rsidRPr="003E6B4B" w14:paraId="13B86A3F" w14:textId="77777777" w:rsidTr="00AD0D1A">
        <w:trPr>
          <w:trHeight w:val="188"/>
        </w:trPr>
        <w:tc>
          <w:tcPr>
            <w:tcW w:w="5031" w:type="dxa"/>
            <w:shd w:val="clear" w:color="auto" w:fill="auto"/>
          </w:tcPr>
          <w:p w14:paraId="1C8AB354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b/>
                <w:i/>
                <w:szCs w:val="22"/>
              </w:rPr>
            </w:pPr>
            <w:r w:rsidRPr="00C97F56">
              <w:rPr>
                <w:rFonts w:eastAsia="Calibri"/>
                <w:b/>
                <w:i/>
                <w:szCs w:val="22"/>
              </w:rPr>
              <w:t>Summa inkomster</w:t>
            </w:r>
          </w:p>
        </w:tc>
        <w:tc>
          <w:tcPr>
            <w:tcW w:w="1600" w:type="dxa"/>
            <w:shd w:val="clear" w:color="auto" w:fill="auto"/>
          </w:tcPr>
          <w:p w14:paraId="100E67FF" w14:textId="77777777" w:rsidR="00AD0D1A" w:rsidRPr="00C97F56" w:rsidRDefault="00AD0D1A" w:rsidP="005F775D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b/>
                <w:i/>
                <w:szCs w:val="22"/>
              </w:rPr>
            </w:pPr>
            <w:r w:rsidRPr="00C97F56">
              <w:rPr>
                <w:rFonts w:eastAsia="Calibri"/>
                <w:b/>
                <w:i/>
                <w:szCs w:val="22"/>
              </w:rPr>
              <w:t>40 000 </w:t>
            </w:r>
          </w:p>
        </w:tc>
      </w:tr>
      <w:tr w:rsidR="00AD0D1A" w:rsidRPr="003E6B4B" w14:paraId="603CE658" w14:textId="77777777" w:rsidTr="00AD0D1A">
        <w:trPr>
          <w:trHeight w:val="196"/>
        </w:trPr>
        <w:tc>
          <w:tcPr>
            <w:tcW w:w="5031" w:type="dxa"/>
            <w:shd w:val="clear" w:color="auto" w:fill="auto"/>
          </w:tcPr>
          <w:p w14:paraId="24D0A6BD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szCs w:val="22"/>
              </w:rPr>
            </w:pPr>
          </w:p>
        </w:tc>
        <w:tc>
          <w:tcPr>
            <w:tcW w:w="1600" w:type="dxa"/>
            <w:shd w:val="clear" w:color="auto" w:fill="auto"/>
          </w:tcPr>
          <w:p w14:paraId="73996ECF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szCs w:val="22"/>
              </w:rPr>
            </w:pPr>
          </w:p>
        </w:tc>
      </w:tr>
      <w:tr w:rsidR="00AD0D1A" w:rsidRPr="003E6B4B" w14:paraId="2374676B" w14:textId="77777777" w:rsidTr="00AD0D1A">
        <w:trPr>
          <w:trHeight w:val="188"/>
        </w:trPr>
        <w:tc>
          <w:tcPr>
            <w:tcW w:w="5031" w:type="dxa"/>
            <w:shd w:val="clear" w:color="auto" w:fill="auto"/>
          </w:tcPr>
          <w:p w14:paraId="1B5DB495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b/>
                <w:szCs w:val="22"/>
              </w:rPr>
            </w:pPr>
            <w:r w:rsidRPr="00C97F56">
              <w:rPr>
                <w:rFonts w:eastAsia="Calibri"/>
                <w:b/>
                <w:szCs w:val="22"/>
              </w:rPr>
              <w:t>UTGIFTER</w:t>
            </w:r>
          </w:p>
        </w:tc>
        <w:tc>
          <w:tcPr>
            <w:tcW w:w="1600" w:type="dxa"/>
            <w:shd w:val="clear" w:color="auto" w:fill="auto"/>
          </w:tcPr>
          <w:p w14:paraId="74E58035" w14:textId="77777777" w:rsidR="00AD0D1A" w:rsidRPr="00C97F56" w:rsidRDefault="00AD0D1A" w:rsidP="00D87A75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b/>
                <w:szCs w:val="22"/>
              </w:rPr>
            </w:pPr>
          </w:p>
        </w:tc>
      </w:tr>
      <w:tr w:rsidR="00AD0D1A" w:rsidRPr="00F20F0E" w14:paraId="33DA499B" w14:textId="77777777" w:rsidTr="00AD0D1A">
        <w:trPr>
          <w:trHeight w:val="385"/>
        </w:trPr>
        <w:tc>
          <w:tcPr>
            <w:tcW w:w="5031" w:type="dxa"/>
            <w:shd w:val="clear" w:color="auto" w:fill="auto"/>
          </w:tcPr>
          <w:p w14:paraId="43B03895" w14:textId="77777777" w:rsidR="00AD0D1A" w:rsidRPr="00C97F56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>Möteskostnader (ink. Årsmötet</w:t>
            </w:r>
            <w:r w:rsidR="003C67C4" w:rsidRPr="00C97F56">
              <w:rPr>
                <w:rFonts w:eastAsia="Calibri"/>
                <w:szCs w:val="22"/>
              </w:rPr>
              <w:t xml:space="preserve"> och reseersättning</w:t>
            </w:r>
            <w:r w:rsidRPr="00C97F56">
              <w:rPr>
                <w:rFonts w:eastAsia="Calibri"/>
                <w:szCs w:val="22"/>
              </w:rPr>
              <w:t xml:space="preserve">) </w:t>
            </w:r>
          </w:p>
        </w:tc>
        <w:tc>
          <w:tcPr>
            <w:tcW w:w="1600" w:type="dxa"/>
            <w:shd w:val="clear" w:color="auto" w:fill="auto"/>
          </w:tcPr>
          <w:p w14:paraId="5A777542" w14:textId="77777777" w:rsidR="00AD0D1A" w:rsidRPr="00C97F56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>1</w:t>
            </w:r>
            <w:r w:rsidR="00C97F56" w:rsidRPr="00C97F56">
              <w:rPr>
                <w:rFonts w:eastAsia="Calibri"/>
                <w:szCs w:val="22"/>
              </w:rPr>
              <w:t>0</w:t>
            </w:r>
            <w:r w:rsidRPr="00C97F56">
              <w:rPr>
                <w:rFonts w:eastAsia="Calibri"/>
                <w:szCs w:val="22"/>
              </w:rPr>
              <w:t xml:space="preserve"> </w:t>
            </w:r>
            <w:r w:rsidR="00C97F56" w:rsidRPr="00C97F56">
              <w:rPr>
                <w:rFonts w:eastAsia="Calibri"/>
                <w:szCs w:val="22"/>
              </w:rPr>
              <w:t>0</w:t>
            </w:r>
            <w:r w:rsidRPr="00C97F56">
              <w:rPr>
                <w:rFonts w:eastAsia="Calibri"/>
                <w:szCs w:val="22"/>
              </w:rPr>
              <w:t>00</w:t>
            </w:r>
          </w:p>
        </w:tc>
      </w:tr>
      <w:tr w:rsidR="00AD0D1A" w:rsidRPr="003E6B4B" w14:paraId="47B3DAE1" w14:textId="77777777" w:rsidTr="00AD0D1A">
        <w:trPr>
          <w:trHeight w:val="385"/>
        </w:trPr>
        <w:tc>
          <w:tcPr>
            <w:tcW w:w="5031" w:type="dxa"/>
            <w:shd w:val="clear" w:color="auto" w:fill="auto"/>
          </w:tcPr>
          <w:p w14:paraId="584696F9" w14:textId="77777777" w:rsidR="00AD0D1A" w:rsidRPr="00C97F56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 xml:space="preserve">Hemsida </w:t>
            </w:r>
            <w:r w:rsidR="00C97F56" w:rsidRPr="00C97F56">
              <w:rPr>
                <w:rFonts w:eastAsia="Calibri"/>
                <w:szCs w:val="22"/>
              </w:rPr>
              <w:t>och andra kommunikationsmaterial</w:t>
            </w:r>
          </w:p>
        </w:tc>
        <w:tc>
          <w:tcPr>
            <w:tcW w:w="1600" w:type="dxa"/>
            <w:shd w:val="clear" w:color="auto" w:fill="auto"/>
          </w:tcPr>
          <w:p w14:paraId="271ABC3B" w14:textId="77777777" w:rsidR="00AD0D1A" w:rsidRPr="00C97F56" w:rsidRDefault="00C97F56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>5</w:t>
            </w:r>
            <w:r w:rsidR="00AD0D1A" w:rsidRPr="00C97F56">
              <w:rPr>
                <w:rFonts w:eastAsia="Calibri"/>
                <w:szCs w:val="22"/>
              </w:rPr>
              <w:t> </w:t>
            </w:r>
            <w:r w:rsidRPr="00C97F56">
              <w:rPr>
                <w:rFonts w:eastAsia="Calibri"/>
                <w:szCs w:val="22"/>
              </w:rPr>
              <w:t>0</w:t>
            </w:r>
            <w:r w:rsidR="00AD0D1A" w:rsidRPr="00C97F56">
              <w:rPr>
                <w:rFonts w:eastAsia="Calibri"/>
                <w:szCs w:val="22"/>
              </w:rPr>
              <w:t>00</w:t>
            </w:r>
          </w:p>
        </w:tc>
      </w:tr>
      <w:tr w:rsidR="00AD0D1A" w:rsidRPr="003E6B4B" w14:paraId="796E10E5" w14:textId="77777777" w:rsidTr="00137EF7">
        <w:trPr>
          <w:trHeight w:val="294"/>
        </w:trPr>
        <w:tc>
          <w:tcPr>
            <w:tcW w:w="5031" w:type="dxa"/>
            <w:shd w:val="clear" w:color="auto" w:fill="auto"/>
          </w:tcPr>
          <w:p w14:paraId="59E0D376" w14:textId="77777777" w:rsidR="00AD0D1A" w:rsidRPr="00C97F56" w:rsidRDefault="00C97F56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>Konsultstöd i ansökan om vattenvårdsprojekt Råbäcken</w:t>
            </w:r>
          </w:p>
        </w:tc>
        <w:tc>
          <w:tcPr>
            <w:tcW w:w="1600" w:type="dxa"/>
            <w:shd w:val="clear" w:color="auto" w:fill="auto"/>
          </w:tcPr>
          <w:p w14:paraId="211D3B06" w14:textId="77777777" w:rsidR="00AD0D1A" w:rsidRPr="00C97F56" w:rsidRDefault="00C97F56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szCs w:val="22"/>
              </w:rPr>
            </w:pPr>
            <w:r w:rsidRPr="00C97F56">
              <w:rPr>
                <w:rFonts w:eastAsia="Calibri"/>
                <w:szCs w:val="22"/>
              </w:rPr>
              <w:t>25</w:t>
            </w:r>
            <w:r w:rsidR="00AD0D1A" w:rsidRPr="00C97F56">
              <w:rPr>
                <w:rFonts w:eastAsia="Calibri"/>
                <w:szCs w:val="22"/>
              </w:rPr>
              <w:t xml:space="preserve"> 000</w:t>
            </w:r>
          </w:p>
        </w:tc>
      </w:tr>
      <w:tr w:rsidR="00AD0D1A" w:rsidRPr="003E6B4B" w14:paraId="19591D30" w14:textId="77777777" w:rsidTr="00137EF7">
        <w:trPr>
          <w:trHeight w:val="399"/>
        </w:trPr>
        <w:tc>
          <w:tcPr>
            <w:tcW w:w="5031" w:type="dxa"/>
            <w:shd w:val="clear" w:color="auto" w:fill="auto"/>
          </w:tcPr>
          <w:p w14:paraId="0E8B187B" w14:textId="77777777" w:rsidR="00AD0D1A" w:rsidRPr="004D7CCA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color w:val="FF0000"/>
                <w:szCs w:val="22"/>
              </w:rPr>
            </w:pPr>
          </w:p>
        </w:tc>
        <w:tc>
          <w:tcPr>
            <w:tcW w:w="1600" w:type="dxa"/>
            <w:shd w:val="clear" w:color="auto" w:fill="auto"/>
          </w:tcPr>
          <w:p w14:paraId="0936E0C2" w14:textId="77777777" w:rsidR="00AD0D1A" w:rsidRPr="004D7CCA" w:rsidRDefault="00AD0D1A" w:rsidP="00276732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color w:val="FF0000"/>
                <w:szCs w:val="22"/>
              </w:rPr>
            </w:pPr>
          </w:p>
        </w:tc>
      </w:tr>
      <w:tr w:rsidR="00AD0D1A" w:rsidRPr="003E6B4B" w14:paraId="30CCF1A5" w14:textId="77777777" w:rsidTr="00AD0D1A">
        <w:trPr>
          <w:trHeight w:val="196"/>
        </w:trPr>
        <w:tc>
          <w:tcPr>
            <w:tcW w:w="5031" w:type="dxa"/>
            <w:shd w:val="clear" w:color="auto" w:fill="auto"/>
          </w:tcPr>
          <w:p w14:paraId="0AC18272" w14:textId="77777777" w:rsidR="00AD0D1A" w:rsidRPr="00A524EB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szCs w:val="22"/>
                <w:highlight w:val="magenta"/>
              </w:rPr>
            </w:pPr>
          </w:p>
        </w:tc>
        <w:tc>
          <w:tcPr>
            <w:tcW w:w="1600" w:type="dxa"/>
            <w:shd w:val="clear" w:color="auto" w:fill="auto"/>
          </w:tcPr>
          <w:p w14:paraId="3CB6183F" w14:textId="77777777" w:rsidR="00AD0D1A" w:rsidRPr="00A524EB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szCs w:val="22"/>
                <w:highlight w:val="magenta"/>
              </w:rPr>
            </w:pPr>
          </w:p>
        </w:tc>
      </w:tr>
      <w:tr w:rsidR="00AD0D1A" w:rsidRPr="003E6B4B" w14:paraId="7BA62B00" w14:textId="77777777" w:rsidTr="00AD0D1A">
        <w:trPr>
          <w:trHeight w:val="188"/>
        </w:trPr>
        <w:tc>
          <w:tcPr>
            <w:tcW w:w="5031" w:type="dxa"/>
            <w:shd w:val="clear" w:color="auto" w:fill="D9D9D9"/>
          </w:tcPr>
          <w:p w14:paraId="415F08BB" w14:textId="77777777" w:rsidR="00AD0D1A" w:rsidRPr="003E6B4B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rPr>
                <w:rFonts w:eastAsia="Calibri"/>
                <w:b/>
                <w:i/>
                <w:szCs w:val="22"/>
              </w:rPr>
            </w:pPr>
            <w:r w:rsidRPr="003E6B4B">
              <w:rPr>
                <w:rFonts w:eastAsia="Calibri"/>
                <w:b/>
                <w:i/>
                <w:szCs w:val="22"/>
              </w:rPr>
              <w:t>Summa utgifter</w:t>
            </w:r>
          </w:p>
        </w:tc>
        <w:tc>
          <w:tcPr>
            <w:tcW w:w="1600" w:type="dxa"/>
            <w:shd w:val="clear" w:color="auto" w:fill="D9D9D9"/>
          </w:tcPr>
          <w:p w14:paraId="75DEB3D7" w14:textId="77777777" w:rsidR="00AD0D1A" w:rsidRPr="00F20F0E" w:rsidRDefault="00AD0D1A" w:rsidP="00AD0D1A">
            <w:pPr>
              <w:pStyle w:val="Liststycke"/>
              <w:tabs>
                <w:tab w:val="clear" w:pos="5318"/>
              </w:tabs>
              <w:autoSpaceDE w:val="0"/>
              <w:autoSpaceDN w:val="0"/>
              <w:adjustRightInd w:val="0"/>
              <w:spacing w:line="240" w:lineRule="auto"/>
              <w:ind w:left="0"/>
              <w:contextualSpacing/>
              <w:jc w:val="right"/>
              <w:rPr>
                <w:rFonts w:eastAsia="Calibri"/>
                <w:b/>
                <w:i/>
                <w:szCs w:val="22"/>
              </w:rPr>
            </w:pPr>
            <w:r>
              <w:rPr>
                <w:rFonts w:eastAsia="Calibri"/>
                <w:b/>
                <w:i/>
                <w:szCs w:val="22"/>
              </w:rPr>
              <w:t>40 000</w:t>
            </w:r>
          </w:p>
        </w:tc>
      </w:tr>
    </w:tbl>
    <w:p w14:paraId="30CC8E6B" w14:textId="77777777" w:rsidR="006151F8" w:rsidRPr="006151F8" w:rsidRDefault="006151F8" w:rsidP="006151F8">
      <w:pPr>
        <w:tabs>
          <w:tab w:val="clear" w:pos="5318"/>
        </w:tabs>
        <w:spacing w:line="240" w:lineRule="auto"/>
        <w:textAlignment w:val="baseline"/>
        <w:rPr>
          <w:rFonts w:ascii="Segoe UI" w:hAnsi="Segoe UI" w:cs="Segoe UI"/>
          <w:sz w:val="16"/>
          <w:szCs w:val="16"/>
          <w:lang w:eastAsia="sv-SE"/>
        </w:rPr>
      </w:pPr>
      <w:r w:rsidRPr="006151F8">
        <w:rPr>
          <w:sz w:val="28"/>
          <w:lang w:eastAsia="sv-SE"/>
        </w:rPr>
        <w:t> </w:t>
      </w:r>
    </w:p>
    <w:p w14:paraId="32807C9C" w14:textId="77777777" w:rsidR="006151F8" w:rsidRPr="006151F8" w:rsidRDefault="006151F8" w:rsidP="006151F8">
      <w:pPr>
        <w:tabs>
          <w:tab w:val="clear" w:pos="5318"/>
        </w:tabs>
        <w:spacing w:line="240" w:lineRule="auto"/>
        <w:textAlignment w:val="baseline"/>
        <w:rPr>
          <w:rFonts w:ascii="Segoe UI" w:hAnsi="Segoe UI" w:cs="Segoe UI"/>
          <w:sz w:val="16"/>
          <w:szCs w:val="16"/>
          <w:lang w:eastAsia="sv-SE"/>
        </w:rPr>
      </w:pPr>
    </w:p>
    <w:p w14:paraId="06392911" w14:textId="77777777" w:rsidR="006151F8" w:rsidRPr="006151F8" w:rsidRDefault="006151F8" w:rsidP="006151F8">
      <w:pPr>
        <w:tabs>
          <w:tab w:val="clear" w:pos="5318"/>
        </w:tabs>
        <w:spacing w:line="240" w:lineRule="auto"/>
        <w:textAlignment w:val="baseline"/>
        <w:rPr>
          <w:rFonts w:ascii="Segoe UI" w:hAnsi="Segoe UI" w:cs="Segoe UI"/>
          <w:sz w:val="16"/>
          <w:szCs w:val="16"/>
          <w:lang w:eastAsia="sv-SE"/>
        </w:rPr>
      </w:pPr>
      <w:r w:rsidRPr="006151F8">
        <w:rPr>
          <w:sz w:val="24"/>
          <w:szCs w:val="24"/>
          <w:lang w:eastAsia="sv-SE"/>
        </w:rPr>
        <w:t> </w:t>
      </w:r>
    </w:p>
    <w:p w14:paraId="59E93416" w14:textId="77777777" w:rsidR="006151F8" w:rsidRPr="006A4C91" w:rsidRDefault="006151F8" w:rsidP="005F775D">
      <w:pPr>
        <w:rPr>
          <w:sz w:val="24"/>
          <w:szCs w:val="24"/>
        </w:rPr>
      </w:pPr>
    </w:p>
    <w:sectPr w:rsidR="006151F8" w:rsidRPr="006A4C91" w:rsidSect="001037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325" w:right="2268" w:bottom="1701" w:left="226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4C386" w14:textId="77777777" w:rsidR="00E754D9" w:rsidRDefault="00E754D9">
      <w:r>
        <w:separator/>
      </w:r>
    </w:p>
  </w:endnote>
  <w:endnote w:type="continuationSeparator" w:id="0">
    <w:p w14:paraId="7518C3FF" w14:textId="77777777" w:rsidR="00E754D9" w:rsidRDefault="00E754D9">
      <w:r>
        <w:continuationSeparator/>
      </w:r>
    </w:p>
  </w:endnote>
  <w:endnote w:type="continuationNotice" w:id="1">
    <w:p w14:paraId="4AEF0878" w14:textId="77777777" w:rsidR="00E754D9" w:rsidRDefault="00E754D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FC5C2" w14:textId="77777777" w:rsidR="0021752E" w:rsidRDefault="0021752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93798" w14:textId="77777777" w:rsidR="0021752E" w:rsidRDefault="0021752E">
    <w:pPr>
      <w:pStyle w:val="Sidfot"/>
      <w:tabs>
        <w:tab w:val="clear" w:pos="4536"/>
        <w:tab w:val="clear" w:pos="9072"/>
      </w:tabs>
      <w:ind w:left="-1004" w:right="-862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FBCF" w14:textId="77777777" w:rsidR="0021752E" w:rsidRPr="004244CC" w:rsidRDefault="0021752E" w:rsidP="004244CC">
    <w:pPr>
      <w:pStyle w:val="Sidfot"/>
    </w:pPr>
    <w:bookmarkStart w:id="10" w:name="bkmFot"/>
    <w:r w:rsidRPr="004244CC">
      <w:t xml:space="preserve"> </w:t>
    </w:r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F4A1" w14:textId="77777777" w:rsidR="00E754D9" w:rsidRDefault="00E754D9">
      <w:r>
        <w:separator/>
      </w:r>
    </w:p>
  </w:footnote>
  <w:footnote w:type="continuationSeparator" w:id="0">
    <w:p w14:paraId="63E95E69" w14:textId="77777777" w:rsidR="00E754D9" w:rsidRDefault="00E754D9">
      <w:r>
        <w:continuationSeparator/>
      </w:r>
    </w:p>
  </w:footnote>
  <w:footnote w:type="continuationNotice" w:id="1">
    <w:p w14:paraId="13C34828" w14:textId="77777777" w:rsidR="00E754D9" w:rsidRDefault="00E754D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7836" w14:textId="77777777" w:rsidR="0021752E" w:rsidRDefault="0021752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126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73"/>
      <w:gridCol w:w="992"/>
    </w:tblGrid>
    <w:tr w:rsidR="0021752E" w14:paraId="04B6844F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9073" w:type="dxa"/>
        </w:tcPr>
        <w:p w14:paraId="66683E45" w14:textId="77777777" w:rsidR="0021752E" w:rsidRDefault="0021752E">
          <w:pPr>
            <w:pStyle w:val="Nomal-Arial"/>
            <w:jc w:val="right"/>
            <w:rPr>
              <w:sz w:val="12"/>
            </w:rPr>
          </w:pPr>
        </w:p>
      </w:tc>
      <w:tc>
        <w:tcPr>
          <w:tcW w:w="992" w:type="dxa"/>
        </w:tcPr>
        <w:p w14:paraId="4829BFF9" w14:textId="77777777" w:rsidR="0021752E" w:rsidRDefault="0021752E">
          <w:pPr>
            <w:pStyle w:val="Nomal-Arial"/>
            <w:jc w:val="right"/>
          </w:pPr>
          <w:r>
            <w:t xml:space="preserve">sid </w:t>
          </w:r>
          <w:r>
            <w:rPr>
              <w:rStyle w:val="Sidnummer"/>
              <w:sz w:val="18"/>
            </w:rPr>
            <w:fldChar w:fldCharType="begin"/>
          </w:r>
          <w:r>
            <w:rPr>
              <w:rStyle w:val="Sidnummer"/>
              <w:sz w:val="18"/>
            </w:rPr>
            <w:instrText xml:space="preserve"> PAGE </w:instrText>
          </w:r>
          <w:r>
            <w:rPr>
              <w:rStyle w:val="Sidnummer"/>
              <w:sz w:val="18"/>
            </w:rPr>
            <w:fldChar w:fldCharType="separate"/>
          </w:r>
          <w:r>
            <w:rPr>
              <w:rStyle w:val="Sidnummer"/>
              <w:noProof/>
              <w:sz w:val="18"/>
            </w:rPr>
            <w:t>3</w:t>
          </w:r>
          <w:r>
            <w:rPr>
              <w:rStyle w:val="Sidnummer"/>
              <w:sz w:val="18"/>
            </w:rPr>
            <w:fldChar w:fldCharType="end"/>
          </w:r>
          <w:r>
            <w:rPr>
              <w:rStyle w:val="Sidnummer"/>
              <w:sz w:val="18"/>
            </w:rPr>
            <w:t xml:space="preserve"> (</w:t>
          </w:r>
          <w:r>
            <w:rPr>
              <w:rStyle w:val="Sidnummer"/>
              <w:sz w:val="18"/>
            </w:rPr>
            <w:fldChar w:fldCharType="begin"/>
          </w:r>
          <w:r>
            <w:rPr>
              <w:rStyle w:val="Sidnummer"/>
              <w:sz w:val="18"/>
            </w:rPr>
            <w:instrText xml:space="preserve"> NUMPAGES </w:instrText>
          </w:r>
          <w:r>
            <w:rPr>
              <w:rStyle w:val="Sidnummer"/>
              <w:sz w:val="18"/>
            </w:rPr>
            <w:fldChar w:fldCharType="separate"/>
          </w:r>
          <w:r>
            <w:rPr>
              <w:rStyle w:val="Sidnummer"/>
              <w:noProof/>
              <w:sz w:val="18"/>
            </w:rPr>
            <w:t>3</w:t>
          </w:r>
          <w:r>
            <w:rPr>
              <w:rStyle w:val="Sidnummer"/>
              <w:sz w:val="18"/>
            </w:rPr>
            <w:fldChar w:fldCharType="end"/>
          </w:r>
          <w:r>
            <w:rPr>
              <w:rStyle w:val="Sidnummer"/>
              <w:sz w:val="18"/>
            </w:rPr>
            <w:t>)</w:t>
          </w:r>
        </w:p>
      </w:tc>
    </w:tr>
  </w:tbl>
  <w:p w14:paraId="68FE7DCC" w14:textId="77777777" w:rsidR="0021752E" w:rsidRDefault="0021752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89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13"/>
      <w:gridCol w:w="1284"/>
      <w:gridCol w:w="992"/>
    </w:tblGrid>
    <w:tr w:rsidR="0021752E" w:rsidRPr="00D10040" w14:paraId="50810543" w14:textId="7777777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760"/>
      </w:trPr>
      <w:tc>
        <w:tcPr>
          <w:tcW w:w="6513" w:type="dxa"/>
        </w:tcPr>
        <w:p w14:paraId="352B29DE" w14:textId="77777777" w:rsidR="0021752E" w:rsidRPr="0059019D" w:rsidRDefault="0021752E" w:rsidP="00F35F9B">
          <w:pPr>
            <w:tabs>
              <w:tab w:val="clear" w:pos="5318"/>
            </w:tabs>
            <w:spacing w:line="240" w:lineRule="auto"/>
            <w:ind w:left="985"/>
            <w:jc w:val="center"/>
            <w:rPr>
              <w:rFonts w:cs="Arial"/>
              <w:b/>
              <w:sz w:val="28"/>
              <w:szCs w:val="28"/>
            </w:rPr>
          </w:pPr>
          <w:r w:rsidRPr="0059019D">
            <w:rPr>
              <w:rFonts w:cs="Arial"/>
              <w:b/>
              <w:sz w:val="28"/>
              <w:szCs w:val="28"/>
            </w:rPr>
            <w:t>ALSTERSÄLVENS</w:t>
          </w:r>
        </w:p>
        <w:p w14:paraId="53F2097B" w14:textId="77777777" w:rsidR="0021752E" w:rsidRPr="00D10040" w:rsidRDefault="0021752E" w:rsidP="00F35F9B">
          <w:pPr>
            <w:tabs>
              <w:tab w:val="clear" w:pos="5318"/>
            </w:tabs>
            <w:spacing w:line="240" w:lineRule="auto"/>
            <w:ind w:left="985"/>
            <w:jc w:val="center"/>
            <w:rPr>
              <w:rFonts w:cs="Arial"/>
              <w:sz w:val="18"/>
              <w:szCs w:val="18"/>
            </w:rPr>
          </w:pPr>
          <w:r w:rsidRPr="0059019D">
            <w:rPr>
              <w:rFonts w:cs="Arial"/>
              <w:b/>
              <w:sz w:val="28"/>
              <w:szCs w:val="28"/>
            </w:rPr>
            <w:t xml:space="preserve"> VATTENRÅD</w:t>
          </w:r>
        </w:p>
      </w:tc>
      <w:tc>
        <w:tcPr>
          <w:tcW w:w="1284" w:type="dxa"/>
        </w:tcPr>
        <w:p w14:paraId="076299BD" w14:textId="77777777" w:rsidR="0021752E" w:rsidRPr="00FA723B" w:rsidRDefault="0021752E" w:rsidP="00F35F9B">
          <w:pPr>
            <w:tabs>
              <w:tab w:val="clear" w:pos="5318"/>
            </w:tabs>
            <w:spacing w:line="240" w:lineRule="atLeast"/>
            <w:ind w:right="57"/>
            <w:jc w:val="righ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992" w:type="dxa"/>
        </w:tcPr>
        <w:p w14:paraId="6CB0AA45" w14:textId="77777777" w:rsidR="0021752E" w:rsidRPr="00531A0B" w:rsidRDefault="0021752E" w:rsidP="00F35F9B">
          <w:pPr>
            <w:tabs>
              <w:tab w:val="clear" w:pos="5318"/>
            </w:tabs>
            <w:spacing w:line="240" w:lineRule="atLeast"/>
            <w:ind w:right="57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00B3C046" w14:textId="77777777" w:rsidR="0021752E" w:rsidRPr="00D10040" w:rsidRDefault="0021752E" w:rsidP="001037C8">
    <w:pPr>
      <w:tabs>
        <w:tab w:val="clear" w:pos="5318"/>
      </w:tabs>
      <w:spacing w:line="240" w:lineRule="auto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0365A0E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52E0E8F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" w15:restartNumberingAfterBreak="0">
    <w:nsid w:val="00F43FA8"/>
    <w:multiLevelType w:val="hybridMultilevel"/>
    <w:tmpl w:val="F6EC5150"/>
    <w:lvl w:ilvl="0" w:tplc="D6D65AB2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92AA3"/>
    <w:multiLevelType w:val="hybridMultilevel"/>
    <w:tmpl w:val="DACA36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B5872"/>
    <w:multiLevelType w:val="hybridMultilevel"/>
    <w:tmpl w:val="CE6CB1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600EF"/>
    <w:multiLevelType w:val="hybridMultilevel"/>
    <w:tmpl w:val="A94A08D4"/>
    <w:lvl w:ilvl="0" w:tplc="257C7720">
      <w:numFmt w:val="bullet"/>
      <w:lvlText w:val="-"/>
      <w:lvlJc w:val="left"/>
      <w:pPr>
        <w:ind w:left="5676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6" w15:restartNumberingAfterBreak="0">
    <w:nsid w:val="0A120969"/>
    <w:multiLevelType w:val="hybridMultilevel"/>
    <w:tmpl w:val="DACA36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D7D72"/>
    <w:multiLevelType w:val="multilevel"/>
    <w:tmpl w:val="8F040D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A20CB6"/>
    <w:multiLevelType w:val="hybridMultilevel"/>
    <w:tmpl w:val="FD5423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02EFA"/>
    <w:multiLevelType w:val="hybridMultilevel"/>
    <w:tmpl w:val="7E9CCA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D0863"/>
    <w:multiLevelType w:val="hybridMultilevel"/>
    <w:tmpl w:val="E612DB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11092"/>
    <w:multiLevelType w:val="hybridMultilevel"/>
    <w:tmpl w:val="1958B338"/>
    <w:lvl w:ilvl="0" w:tplc="99D2B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F23AA"/>
    <w:multiLevelType w:val="multilevel"/>
    <w:tmpl w:val="AD3AF7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8955B4"/>
    <w:multiLevelType w:val="hybridMultilevel"/>
    <w:tmpl w:val="3704F62E"/>
    <w:lvl w:ilvl="0">
      <w:start w:val="2"/>
      <w:numFmt w:val="decimal"/>
      <w:pStyle w:val="Listafortst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4" w15:restartNumberingAfterBreak="0">
    <w:nsid w:val="36D36E44"/>
    <w:multiLevelType w:val="multilevel"/>
    <w:tmpl w:val="4B68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E643E8"/>
    <w:multiLevelType w:val="multilevel"/>
    <w:tmpl w:val="F20680A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964"/>
        </w:tabs>
        <w:ind w:left="964" w:hanging="284"/>
      </w:pPr>
      <w:rPr>
        <w:rFonts w:ascii="Times New Roman" w:hAnsi="Times New Roman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b w:val="0"/>
        <w:i w:val="0"/>
      </w:rPr>
    </w:lvl>
    <w:lvl w:ilvl="4">
      <w:start w:val="1"/>
      <w:numFmt w:val="decimal"/>
      <w:pStyle w:val="Rubrik5"/>
      <w:lvlText w:val="(%5)"/>
      <w:lvlJc w:val="left"/>
      <w:pPr>
        <w:tabs>
          <w:tab w:val="num" w:pos="1644"/>
        </w:tabs>
        <w:ind w:left="1644" w:hanging="397"/>
      </w:pPr>
    </w:lvl>
    <w:lvl w:ilvl="5">
      <w:start w:val="1"/>
      <w:numFmt w:val="lowerLetter"/>
      <w:pStyle w:val="Rubrik6"/>
      <w:lvlText w:val="(%6)"/>
      <w:lvlJc w:val="left"/>
      <w:pPr>
        <w:tabs>
          <w:tab w:val="num" w:pos="1984"/>
        </w:tabs>
        <w:ind w:left="1984" w:hanging="340"/>
      </w:pPr>
    </w:lvl>
    <w:lvl w:ilvl="6">
      <w:start w:val="1"/>
      <w:numFmt w:val="lowerRoman"/>
      <w:pStyle w:val="Rubrik7"/>
      <w:lvlText w:val="(%7)"/>
      <w:lvlJc w:val="left"/>
      <w:pPr>
        <w:tabs>
          <w:tab w:val="num" w:pos="2324"/>
        </w:tabs>
        <w:ind w:left="2324" w:hanging="340"/>
      </w:pPr>
    </w:lvl>
    <w:lvl w:ilvl="7">
      <w:start w:val="1"/>
      <w:numFmt w:val="lowerLetter"/>
      <w:pStyle w:val="Rubrik8"/>
      <w:lvlText w:val="(%8)"/>
      <w:lvlJc w:val="left"/>
      <w:pPr>
        <w:tabs>
          <w:tab w:val="num" w:pos="2665"/>
        </w:tabs>
        <w:ind w:left="2665" w:hanging="341"/>
      </w:pPr>
    </w:lvl>
    <w:lvl w:ilvl="8">
      <w:start w:val="1"/>
      <w:numFmt w:val="lowerRoman"/>
      <w:pStyle w:val="Rubrik9"/>
      <w:lvlText w:val="(%9)"/>
      <w:lvlJc w:val="left"/>
      <w:pPr>
        <w:tabs>
          <w:tab w:val="num" w:pos="3061"/>
        </w:tabs>
        <w:ind w:left="3061" w:hanging="396"/>
      </w:pPr>
    </w:lvl>
  </w:abstractNum>
  <w:abstractNum w:abstractNumId="16" w15:restartNumberingAfterBreak="0">
    <w:nsid w:val="39471495"/>
    <w:multiLevelType w:val="hybridMultilevel"/>
    <w:tmpl w:val="8872FC52"/>
    <w:lvl w:ilvl="0">
      <w:start w:val="1"/>
      <w:numFmt w:val="decimal"/>
      <w:pStyle w:val="EgenNumreradLista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7C4714"/>
    <w:multiLevelType w:val="hybridMultilevel"/>
    <w:tmpl w:val="20582B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F273D"/>
    <w:multiLevelType w:val="hybridMultilevel"/>
    <w:tmpl w:val="BBAADC82"/>
    <w:lvl w:ilvl="0" w:tplc="7E62E24A">
      <w:numFmt w:val="bullet"/>
      <w:lvlText w:val="-"/>
      <w:lvlJc w:val="left"/>
      <w:pPr>
        <w:ind w:left="166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45E932E9"/>
    <w:multiLevelType w:val="hybridMultilevel"/>
    <w:tmpl w:val="A37449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22E31"/>
    <w:multiLevelType w:val="hybridMultilevel"/>
    <w:tmpl w:val="B6E4FA12"/>
    <w:lvl w:ilvl="0">
      <w:start w:val="1"/>
      <w:numFmt w:val="decimal"/>
      <w:pStyle w:val="EgenNumreradLista2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426A82"/>
    <w:multiLevelType w:val="hybridMultilevel"/>
    <w:tmpl w:val="783AEB98"/>
    <w:lvl w:ilvl="0" w:tplc="84484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353AB"/>
    <w:multiLevelType w:val="multilevel"/>
    <w:tmpl w:val="FAD44F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F044EF"/>
    <w:multiLevelType w:val="hybridMultilevel"/>
    <w:tmpl w:val="A152372E"/>
    <w:lvl w:ilvl="0" w:tplc="C54CB000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 w15:restartNumberingAfterBreak="0">
    <w:nsid w:val="68861EB6"/>
    <w:multiLevelType w:val="hybridMultilevel"/>
    <w:tmpl w:val="1958B338"/>
    <w:lvl w:ilvl="0" w:tplc="99D2B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43F99"/>
    <w:multiLevelType w:val="hybridMultilevel"/>
    <w:tmpl w:val="158A9D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723A1"/>
    <w:multiLevelType w:val="hybridMultilevel"/>
    <w:tmpl w:val="3DCC2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01B7C"/>
    <w:multiLevelType w:val="hybridMultilevel"/>
    <w:tmpl w:val="16644264"/>
    <w:lvl w:ilvl="0" w:tplc="32B845A4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 w15:restartNumberingAfterBreak="0">
    <w:nsid w:val="70F94043"/>
    <w:multiLevelType w:val="hybridMultilevel"/>
    <w:tmpl w:val="88B61B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962937">
    <w:abstractNumId w:val="13"/>
  </w:num>
  <w:num w:numId="2" w16cid:durableId="1661731738">
    <w:abstractNumId w:val="0"/>
  </w:num>
  <w:num w:numId="3" w16cid:durableId="1495607439">
    <w:abstractNumId w:val="16"/>
  </w:num>
  <w:num w:numId="4" w16cid:durableId="611009451">
    <w:abstractNumId w:val="1"/>
  </w:num>
  <w:num w:numId="5" w16cid:durableId="730689415">
    <w:abstractNumId w:val="20"/>
  </w:num>
  <w:num w:numId="6" w16cid:durableId="1435903126">
    <w:abstractNumId w:val="15"/>
  </w:num>
  <w:num w:numId="7" w16cid:durableId="989750396">
    <w:abstractNumId w:val="27"/>
  </w:num>
  <w:num w:numId="8" w16cid:durableId="683214569">
    <w:abstractNumId w:val="23"/>
  </w:num>
  <w:num w:numId="9" w16cid:durableId="1277061771">
    <w:abstractNumId w:val="5"/>
  </w:num>
  <w:num w:numId="10" w16cid:durableId="368147727">
    <w:abstractNumId w:val="21"/>
  </w:num>
  <w:num w:numId="11" w16cid:durableId="1965303872">
    <w:abstractNumId w:val="26"/>
  </w:num>
  <w:num w:numId="12" w16cid:durableId="1640838811">
    <w:abstractNumId w:val="28"/>
  </w:num>
  <w:num w:numId="13" w16cid:durableId="518204885">
    <w:abstractNumId w:val="19"/>
  </w:num>
  <w:num w:numId="14" w16cid:durableId="279336430">
    <w:abstractNumId w:val="9"/>
  </w:num>
  <w:num w:numId="15" w16cid:durableId="1673217678">
    <w:abstractNumId w:val="14"/>
  </w:num>
  <w:num w:numId="16" w16cid:durableId="150752213">
    <w:abstractNumId w:val="12"/>
  </w:num>
  <w:num w:numId="17" w16cid:durableId="2062438639">
    <w:abstractNumId w:val="22"/>
  </w:num>
  <w:num w:numId="18" w16cid:durableId="604921137">
    <w:abstractNumId w:val="7"/>
  </w:num>
  <w:num w:numId="19" w16cid:durableId="1697656306">
    <w:abstractNumId w:val="17"/>
  </w:num>
  <w:num w:numId="20" w16cid:durableId="1389568685">
    <w:abstractNumId w:val="18"/>
  </w:num>
  <w:num w:numId="21" w16cid:durableId="2141461935">
    <w:abstractNumId w:val="3"/>
  </w:num>
  <w:num w:numId="22" w16cid:durableId="2029403066">
    <w:abstractNumId w:val="24"/>
  </w:num>
  <w:num w:numId="23" w16cid:durableId="363992230">
    <w:abstractNumId w:val="11"/>
  </w:num>
  <w:num w:numId="24" w16cid:durableId="1533377289">
    <w:abstractNumId w:val="10"/>
  </w:num>
  <w:num w:numId="25" w16cid:durableId="1612973506">
    <w:abstractNumId w:val="8"/>
  </w:num>
  <w:num w:numId="26" w16cid:durableId="86731065">
    <w:abstractNumId w:val="25"/>
  </w:num>
  <w:num w:numId="27" w16cid:durableId="1914507359">
    <w:abstractNumId w:val="4"/>
  </w:num>
  <w:num w:numId="28" w16cid:durableId="1178688619">
    <w:abstractNumId w:val="6"/>
  </w:num>
  <w:num w:numId="29" w16cid:durableId="90349061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vbryt" w:val="Nej"/>
    <w:docVar w:name="Diarienr" w:val="Fyllt"/>
    <w:docVar w:name="Dnr" w:val="680"/>
    <w:docVar w:name="DnrÅr" w:val="2011"/>
    <w:docVar w:name="KK" w:val="TFN"/>
    <w:docVar w:name="NyttNamn" w:val="Tom"/>
    <w:docVar w:name="Nämnd" w:val="Teknik- och fastighetsförvaltningen"/>
    <w:docVar w:name="Rubrik" w:val="Ja"/>
    <w:docVar w:name="www" w:val="karlstad.se"/>
  </w:docVars>
  <w:rsids>
    <w:rsidRoot w:val="001C4B99"/>
    <w:rsid w:val="000015C7"/>
    <w:rsid w:val="00002131"/>
    <w:rsid w:val="0000366F"/>
    <w:rsid w:val="0000467A"/>
    <w:rsid w:val="00007573"/>
    <w:rsid w:val="000113D5"/>
    <w:rsid w:val="000128BB"/>
    <w:rsid w:val="00015104"/>
    <w:rsid w:val="00016C9E"/>
    <w:rsid w:val="00017429"/>
    <w:rsid w:val="0002000E"/>
    <w:rsid w:val="00023A45"/>
    <w:rsid w:val="0002787A"/>
    <w:rsid w:val="0002798A"/>
    <w:rsid w:val="00027FE8"/>
    <w:rsid w:val="00030DA0"/>
    <w:rsid w:val="000325CA"/>
    <w:rsid w:val="0003278F"/>
    <w:rsid w:val="00035ADF"/>
    <w:rsid w:val="00037247"/>
    <w:rsid w:val="00041A55"/>
    <w:rsid w:val="00042BC9"/>
    <w:rsid w:val="00042E7F"/>
    <w:rsid w:val="00047C33"/>
    <w:rsid w:val="000568FC"/>
    <w:rsid w:val="000605C2"/>
    <w:rsid w:val="00060EF3"/>
    <w:rsid w:val="00061046"/>
    <w:rsid w:val="00061AE8"/>
    <w:rsid w:val="00062C6C"/>
    <w:rsid w:val="00063A2C"/>
    <w:rsid w:val="0007142B"/>
    <w:rsid w:val="00080629"/>
    <w:rsid w:val="00081B94"/>
    <w:rsid w:val="00081DEC"/>
    <w:rsid w:val="00084A0C"/>
    <w:rsid w:val="00085831"/>
    <w:rsid w:val="00087125"/>
    <w:rsid w:val="00087CD3"/>
    <w:rsid w:val="00091AC3"/>
    <w:rsid w:val="00095195"/>
    <w:rsid w:val="0009732A"/>
    <w:rsid w:val="00097426"/>
    <w:rsid w:val="000A1668"/>
    <w:rsid w:val="000A247A"/>
    <w:rsid w:val="000A2A77"/>
    <w:rsid w:val="000A3FBC"/>
    <w:rsid w:val="000A6CAD"/>
    <w:rsid w:val="000A6F26"/>
    <w:rsid w:val="000A7E3B"/>
    <w:rsid w:val="000B20C8"/>
    <w:rsid w:val="000B2681"/>
    <w:rsid w:val="000B331A"/>
    <w:rsid w:val="000B4D54"/>
    <w:rsid w:val="000C033F"/>
    <w:rsid w:val="000C32CB"/>
    <w:rsid w:val="000D1FB3"/>
    <w:rsid w:val="000D2C0C"/>
    <w:rsid w:val="000D3443"/>
    <w:rsid w:val="000D563B"/>
    <w:rsid w:val="000D739C"/>
    <w:rsid w:val="000E15E7"/>
    <w:rsid w:val="000E170B"/>
    <w:rsid w:val="000E4A7C"/>
    <w:rsid w:val="000E6DD6"/>
    <w:rsid w:val="000E7296"/>
    <w:rsid w:val="000F0643"/>
    <w:rsid w:val="00101BB1"/>
    <w:rsid w:val="001037C8"/>
    <w:rsid w:val="001049E6"/>
    <w:rsid w:val="001052B1"/>
    <w:rsid w:val="0011044A"/>
    <w:rsid w:val="00114DCA"/>
    <w:rsid w:val="0011793B"/>
    <w:rsid w:val="00117E29"/>
    <w:rsid w:val="001259ED"/>
    <w:rsid w:val="00137EF7"/>
    <w:rsid w:val="001425F9"/>
    <w:rsid w:val="001466D3"/>
    <w:rsid w:val="00157510"/>
    <w:rsid w:val="00157A7F"/>
    <w:rsid w:val="00157FC6"/>
    <w:rsid w:val="001658A8"/>
    <w:rsid w:val="00165CCF"/>
    <w:rsid w:val="00166445"/>
    <w:rsid w:val="00167477"/>
    <w:rsid w:val="00170857"/>
    <w:rsid w:val="00174DB0"/>
    <w:rsid w:val="001759FE"/>
    <w:rsid w:val="00181A70"/>
    <w:rsid w:val="00184AC7"/>
    <w:rsid w:val="00185089"/>
    <w:rsid w:val="0019039F"/>
    <w:rsid w:val="00194BFF"/>
    <w:rsid w:val="00196AC8"/>
    <w:rsid w:val="001A0AEE"/>
    <w:rsid w:val="001A13F9"/>
    <w:rsid w:val="001A4F7A"/>
    <w:rsid w:val="001A6331"/>
    <w:rsid w:val="001A6432"/>
    <w:rsid w:val="001A7441"/>
    <w:rsid w:val="001A7F7F"/>
    <w:rsid w:val="001B0F56"/>
    <w:rsid w:val="001B4CAC"/>
    <w:rsid w:val="001C294C"/>
    <w:rsid w:val="001C32C0"/>
    <w:rsid w:val="001C3993"/>
    <w:rsid w:val="001C4B99"/>
    <w:rsid w:val="001C7526"/>
    <w:rsid w:val="001D0B86"/>
    <w:rsid w:val="001E5850"/>
    <w:rsid w:val="001E63D8"/>
    <w:rsid w:val="001E7AD0"/>
    <w:rsid w:val="001F1935"/>
    <w:rsid w:val="001F3370"/>
    <w:rsid w:val="001F4EB1"/>
    <w:rsid w:val="001F5D90"/>
    <w:rsid w:val="001F63BA"/>
    <w:rsid w:val="0020154E"/>
    <w:rsid w:val="00202904"/>
    <w:rsid w:val="002052CF"/>
    <w:rsid w:val="00205B35"/>
    <w:rsid w:val="00215586"/>
    <w:rsid w:val="00216EC5"/>
    <w:rsid w:val="0021703E"/>
    <w:rsid w:val="0021752E"/>
    <w:rsid w:val="00217DD7"/>
    <w:rsid w:val="00220095"/>
    <w:rsid w:val="002267D3"/>
    <w:rsid w:val="00226D04"/>
    <w:rsid w:val="00233D58"/>
    <w:rsid w:val="00235D52"/>
    <w:rsid w:val="0023715D"/>
    <w:rsid w:val="0024403D"/>
    <w:rsid w:val="00245DE2"/>
    <w:rsid w:val="002530BD"/>
    <w:rsid w:val="00255436"/>
    <w:rsid w:val="00255EAA"/>
    <w:rsid w:val="00255F3C"/>
    <w:rsid w:val="00261A62"/>
    <w:rsid w:val="002622A5"/>
    <w:rsid w:val="002625BC"/>
    <w:rsid w:val="00272BF1"/>
    <w:rsid w:val="00276732"/>
    <w:rsid w:val="00277BAA"/>
    <w:rsid w:val="00285F3E"/>
    <w:rsid w:val="0028716B"/>
    <w:rsid w:val="00287352"/>
    <w:rsid w:val="00291A02"/>
    <w:rsid w:val="00291EFF"/>
    <w:rsid w:val="002928CB"/>
    <w:rsid w:val="00292AED"/>
    <w:rsid w:val="002936D5"/>
    <w:rsid w:val="0029473E"/>
    <w:rsid w:val="00295BDA"/>
    <w:rsid w:val="002A2F57"/>
    <w:rsid w:val="002A3B91"/>
    <w:rsid w:val="002A50E6"/>
    <w:rsid w:val="002A51E3"/>
    <w:rsid w:val="002A5F73"/>
    <w:rsid w:val="002A65E1"/>
    <w:rsid w:val="002A6744"/>
    <w:rsid w:val="002B300F"/>
    <w:rsid w:val="002B4D45"/>
    <w:rsid w:val="002B6365"/>
    <w:rsid w:val="002D0963"/>
    <w:rsid w:val="002D2375"/>
    <w:rsid w:val="002D7C9B"/>
    <w:rsid w:val="002E00F7"/>
    <w:rsid w:val="002E0823"/>
    <w:rsid w:val="002E3279"/>
    <w:rsid w:val="002E3712"/>
    <w:rsid w:val="002E67E8"/>
    <w:rsid w:val="002E6851"/>
    <w:rsid w:val="002F2FFB"/>
    <w:rsid w:val="002F42DD"/>
    <w:rsid w:val="00300D78"/>
    <w:rsid w:val="00301775"/>
    <w:rsid w:val="00302E3A"/>
    <w:rsid w:val="00303081"/>
    <w:rsid w:val="003036A2"/>
    <w:rsid w:val="00307004"/>
    <w:rsid w:val="00307A96"/>
    <w:rsid w:val="00312B04"/>
    <w:rsid w:val="003151A5"/>
    <w:rsid w:val="00315F95"/>
    <w:rsid w:val="00316255"/>
    <w:rsid w:val="003246F1"/>
    <w:rsid w:val="00326EE9"/>
    <w:rsid w:val="003309A7"/>
    <w:rsid w:val="00334C72"/>
    <w:rsid w:val="003352C7"/>
    <w:rsid w:val="00335F10"/>
    <w:rsid w:val="00336A10"/>
    <w:rsid w:val="00340D14"/>
    <w:rsid w:val="003412B3"/>
    <w:rsid w:val="00341FF6"/>
    <w:rsid w:val="00342225"/>
    <w:rsid w:val="00344D01"/>
    <w:rsid w:val="00344F53"/>
    <w:rsid w:val="00347B53"/>
    <w:rsid w:val="00350E0D"/>
    <w:rsid w:val="0035158F"/>
    <w:rsid w:val="00354696"/>
    <w:rsid w:val="00355CA6"/>
    <w:rsid w:val="003606C7"/>
    <w:rsid w:val="00360B20"/>
    <w:rsid w:val="0036119C"/>
    <w:rsid w:val="00363F1E"/>
    <w:rsid w:val="00372468"/>
    <w:rsid w:val="00373BB8"/>
    <w:rsid w:val="0037499E"/>
    <w:rsid w:val="00376501"/>
    <w:rsid w:val="00380737"/>
    <w:rsid w:val="00380D55"/>
    <w:rsid w:val="003903F7"/>
    <w:rsid w:val="003936AD"/>
    <w:rsid w:val="003939C0"/>
    <w:rsid w:val="00394DB1"/>
    <w:rsid w:val="00396680"/>
    <w:rsid w:val="00396EC5"/>
    <w:rsid w:val="0039774F"/>
    <w:rsid w:val="003A16A6"/>
    <w:rsid w:val="003A3590"/>
    <w:rsid w:val="003A5F32"/>
    <w:rsid w:val="003B42E3"/>
    <w:rsid w:val="003B5F2D"/>
    <w:rsid w:val="003B7979"/>
    <w:rsid w:val="003C10EC"/>
    <w:rsid w:val="003C2FC9"/>
    <w:rsid w:val="003C4168"/>
    <w:rsid w:val="003C4E9A"/>
    <w:rsid w:val="003C67C4"/>
    <w:rsid w:val="003C74D7"/>
    <w:rsid w:val="003C78DB"/>
    <w:rsid w:val="003D4B41"/>
    <w:rsid w:val="003D5656"/>
    <w:rsid w:val="003D58A4"/>
    <w:rsid w:val="003E0DFE"/>
    <w:rsid w:val="003E4F96"/>
    <w:rsid w:val="003E60EB"/>
    <w:rsid w:val="003E6B4B"/>
    <w:rsid w:val="00400E8B"/>
    <w:rsid w:val="00401878"/>
    <w:rsid w:val="00404122"/>
    <w:rsid w:val="00406BA7"/>
    <w:rsid w:val="00413456"/>
    <w:rsid w:val="00415A93"/>
    <w:rsid w:val="004172DF"/>
    <w:rsid w:val="004172E9"/>
    <w:rsid w:val="00417A90"/>
    <w:rsid w:val="00421B31"/>
    <w:rsid w:val="004228DE"/>
    <w:rsid w:val="00423975"/>
    <w:rsid w:val="004242C5"/>
    <w:rsid w:val="004244CC"/>
    <w:rsid w:val="004264C2"/>
    <w:rsid w:val="00426898"/>
    <w:rsid w:val="0043204A"/>
    <w:rsid w:val="00432165"/>
    <w:rsid w:val="00433A49"/>
    <w:rsid w:val="0043488F"/>
    <w:rsid w:val="0043709B"/>
    <w:rsid w:val="00441862"/>
    <w:rsid w:val="00443A8E"/>
    <w:rsid w:val="00451512"/>
    <w:rsid w:val="004522E1"/>
    <w:rsid w:val="00453310"/>
    <w:rsid w:val="004617AB"/>
    <w:rsid w:val="00461A57"/>
    <w:rsid w:val="00462DDA"/>
    <w:rsid w:val="00463585"/>
    <w:rsid w:val="00465DDC"/>
    <w:rsid w:val="00467CCB"/>
    <w:rsid w:val="00467EA2"/>
    <w:rsid w:val="0047126B"/>
    <w:rsid w:val="0047166C"/>
    <w:rsid w:val="004756E7"/>
    <w:rsid w:val="00475901"/>
    <w:rsid w:val="00483B5C"/>
    <w:rsid w:val="0048573A"/>
    <w:rsid w:val="0048609F"/>
    <w:rsid w:val="004863F9"/>
    <w:rsid w:val="00486987"/>
    <w:rsid w:val="00486E5A"/>
    <w:rsid w:val="00496F92"/>
    <w:rsid w:val="004A191D"/>
    <w:rsid w:val="004A2A00"/>
    <w:rsid w:val="004A503B"/>
    <w:rsid w:val="004A54B9"/>
    <w:rsid w:val="004B130A"/>
    <w:rsid w:val="004B4B7B"/>
    <w:rsid w:val="004C49C2"/>
    <w:rsid w:val="004D0FBC"/>
    <w:rsid w:val="004D4391"/>
    <w:rsid w:val="004D4B87"/>
    <w:rsid w:val="004D7CCA"/>
    <w:rsid w:val="004E06B9"/>
    <w:rsid w:val="004E0C1F"/>
    <w:rsid w:val="004E0EA6"/>
    <w:rsid w:val="004E111A"/>
    <w:rsid w:val="004E1D0F"/>
    <w:rsid w:val="004E213C"/>
    <w:rsid w:val="004E6D87"/>
    <w:rsid w:val="004F0A73"/>
    <w:rsid w:val="004F1D38"/>
    <w:rsid w:val="004F2B3F"/>
    <w:rsid w:val="004F441B"/>
    <w:rsid w:val="004F4E5A"/>
    <w:rsid w:val="004F4F89"/>
    <w:rsid w:val="004F5045"/>
    <w:rsid w:val="00503788"/>
    <w:rsid w:val="00507D80"/>
    <w:rsid w:val="005136FB"/>
    <w:rsid w:val="00515AF9"/>
    <w:rsid w:val="00515B72"/>
    <w:rsid w:val="00516845"/>
    <w:rsid w:val="005179B5"/>
    <w:rsid w:val="0052088C"/>
    <w:rsid w:val="005211D5"/>
    <w:rsid w:val="00521820"/>
    <w:rsid w:val="00523125"/>
    <w:rsid w:val="00523F21"/>
    <w:rsid w:val="00524258"/>
    <w:rsid w:val="00525859"/>
    <w:rsid w:val="00530C5C"/>
    <w:rsid w:val="00530C7C"/>
    <w:rsid w:val="005314AA"/>
    <w:rsid w:val="0053447F"/>
    <w:rsid w:val="00534867"/>
    <w:rsid w:val="00535747"/>
    <w:rsid w:val="0054063F"/>
    <w:rsid w:val="00542049"/>
    <w:rsid w:val="00546C86"/>
    <w:rsid w:val="005539A7"/>
    <w:rsid w:val="005547F8"/>
    <w:rsid w:val="00554B3F"/>
    <w:rsid w:val="00556BC2"/>
    <w:rsid w:val="005572D7"/>
    <w:rsid w:val="005577B5"/>
    <w:rsid w:val="00557A17"/>
    <w:rsid w:val="00557A34"/>
    <w:rsid w:val="00567D1C"/>
    <w:rsid w:val="005758B0"/>
    <w:rsid w:val="00575A30"/>
    <w:rsid w:val="00576B00"/>
    <w:rsid w:val="00576EC7"/>
    <w:rsid w:val="00581F1C"/>
    <w:rsid w:val="00582BC0"/>
    <w:rsid w:val="00586533"/>
    <w:rsid w:val="0059019D"/>
    <w:rsid w:val="00591C79"/>
    <w:rsid w:val="00596652"/>
    <w:rsid w:val="00597364"/>
    <w:rsid w:val="005A5C80"/>
    <w:rsid w:val="005A6CA6"/>
    <w:rsid w:val="005B0587"/>
    <w:rsid w:val="005B15A4"/>
    <w:rsid w:val="005B27A2"/>
    <w:rsid w:val="005B2DDD"/>
    <w:rsid w:val="005B4D02"/>
    <w:rsid w:val="005C3BD4"/>
    <w:rsid w:val="005D1489"/>
    <w:rsid w:val="005D2CD2"/>
    <w:rsid w:val="005D3806"/>
    <w:rsid w:val="005D3D11"/>
    <w:rsid w:val="005D4507"/>
    <w:rsid w:val="005E09D2"/>
    <w:rsid w:val="005E1EBD"/>
    <w:rsid w:val="005E2031"/>
    <w:rsid w:val="005E3176"/>
    <w:rsid w:val="005E50C3"/>
    <w:rsid w:val="005F0153"/>
    <w:rsid w:val="005F10BB"/>
    <w:rsid w:val="005F4B98"/>
    <w:rsid w:val="005F5007"/>
    <w:rsid w:val="005F6084"/>
    <w:rsid w:val="005F61E8"/>
    <w:rsid w:val="005F7106"/>
    <w:rsid w:val="005F775D"/>
    <w:rsid w:val="006047D4"/>
    <w:rsid w:val="00604DF3"/>
    <w:rsid w:val="00606276"/>
    <w:rsid w:val="00611CDF"/>
    <w:rsid w:val="006151F8"/>
    <w:rsid w:val="0062320F"/>
    <w:rsid w:val="00623CED"/>
    <w:rsid w:val="0062504D"/>
    <w:rsid w:val="00625051"/>
    <w:rsid w:val="0062524D"/>
    <w:rsid w:val="00625F77"/>
    <w:rsid w:val="00631A18"/>
    <w:rsid w:val="00634ECF"/>
    <w:rsid w:val="00637783"/>
    <w:rsid w:val="00643330"/>
    <w:rsid w:val="00645DBC"/>
    <w:rsid w:val="00653650"/>
    <w:rsid w:val="00656BFD"/>
    <w:rsid w:val="006578D3"/>
    <w:rsid w:val="00660F7D"/>
    <w:rsid w:val="00665C7E"/>
    <w:rsid w:val="00666242"/>
    <w:rsid w:val="00666350"/>
    <w:rsid w:val="00667805"/>
    <w:rsid w:val="00667FF8"/>
    <w:rsid w:val="0067213C"/>
    <w:rsid w:val="00680123"/>
    <w:rsid w:val="00682371"/>
    <w:rsid w:val="00686058"/>
    <w:rsid w:val="00686DBA"/>
    <w:rsid w:val="00690A47"/>
    <w:rsid w:val="00690AD3"/>
    <w:rsid w:val="00690BFB"/>
    <w:rsid w:val="0069687E"/>
    <w:rsid w:val="00696C07"/>
    <w:rsid w:val="00697216"/>
    <w:rsid w:val="006A4C91"/>
    <w:rsid w:val="006A4DF8"/>
    <w:rsid w:val="006A5D8C"/>
    <w:rsid w:val="006A6C78"/>
    <w:rsid w:val="006B07ED"/>
    <w:rsid w:val="006B4E34"/>
    <w:rsid w:val="006C36C1"/>
    <w:rsid w:val="006C38C5"/>
    <w:rsid w:val="006C6EC7"/>
    <w:rsid w:val="006C729A"/>
    <w:rsid w:val="006C7697"/>
    <w:rsid w:val="006D128C"/>
    <w:rsid w:val="006D12EE"/>
    <w:rsid w:val="006D53BD"/>
    <w:rsid w:val="006D5B4A"/>
    <w:rsid w:val="006D5DEC"/>
    <w:rsid w:val="006E2A00"/>
    <w:rsid w:val="006E3BB6"/>
    <w:rsid w:val="006E50C7"/>
    <w:rsid w:val="006F3489"/>
    <w:rsid w:val="006F3F13"/>
    <w:rsid w:val="0070348D"/>
    <w:rsid w:val="007045EB"/>
    <w:rsid w:val="0071155C"/>
    <w:rsid w:val="007117F2"/>
    <w:rsid w:val="00713201"/>
    <w:rsid w:val="007154AD"/>
    <w:rsid w:val="007212B3"/>
    <w:rsid w:val="007226BE"/>
    <w:rsid w:val="007230D8"/>
    <w:rsid w:val="00723AD8"/>
    <w:rsid w:val="00726DB0"/>
    <w:rsid w:val="0073655D"/>
    <w:rsid w:val="00742F5C"/>
    <w:rsid w:val="00750D18"/>
    <w:rsid w:val="00752CC8"/>
    <w:rsid w:val="00753564"/>
    <w:rsid w:val="00753B82"/>
    <w:rsid w:val="0075407E"/>
    <w:rsid w:val="00754667"/>
    <w:rsid w:val="00765350"/>
    <w:rsid w:val="00765471"/>
    <w:rsid w:val="00772931"/>
    <w:rsid w:val="00773EFE"/>
    <w:rsid w:val="00775C13"/>
    <w:rsid w:val="00776996"/>
    <w:rsid w:val="00780432"/>
    <w:rsid w:val="0078198D"/>
    <w:rsid w:val="00785494"/>
    <w:rsid w:val="0078569D"/>
    <w:rsid w:val="00787DC2"/>
    <w:rsid w:val="0079066E"/>
    <w:rsid w:val="00795261"/>
    <w:rsid w:val="0079702E"/>
    <w:rsid w:val="0079790F"/>
    <w:rsid w:val="007A287C"/>
    <w:rsid w:val="007A37C8"/>
    <w:rsid w:val="007B5F51"/>
    <w:rsid w:val="007B6C11"/>
    <w:rsid w:val="007C216E"/>
    <w:rsid w:val="007C2D42"/>
    <w:rsid w:val="007D257A"/>
    <w:rsid w:val="007D48CC"/>
    <w:rsid w:val="007D4F6F"/>
    <w:rsid w:val="007D7811"/>
    <w:rsid w:val="007E14AE"/>
    <w:rsid w:val="007E1D72"/>
    <w:rsid w:val="007E2AB0"/>
    <w:rsid w:val="007E2DA4"/>
    <w:rsid w:val="007E3570"/>
    <w:rsid w:val="007E5573"/>
    <w:rsid w:val="007E5BA2"/>
    <w:rsid w:val="007E77CF"/>
    <w:rsid w:val="007F1288"/>
    <w:rsid w:val="007F15D1"/>
    <w:rsid w:val="007F5897"/>
    <w:rsid w:val="0080133D"/>
    <w:rsid w:val="0080502E"/>
    <w:rsid w:val="00806FDD"/>
    <w:rsid w:val="00807D45"/>
    <w:rsid w:val="00811F39"/>
    <w:rsid w:val="00813663"/>
    <w:rsid w:val="00813CAB"/>
    <w:rsid w:val="00815E3C"/>
    <w:rsid w:val="00820C3B"/>
    <w:rsid w:val="00820E63"/>
    <w:rsid w:val="00822B32"/>
    <w:rsid w:val="008309B7"/>
    <w:rsid w:val="008314A7"/>
    <w:rsid w:val="00831E5F"/>
    <w:rsid w:val="00840005"/>
    <w:rsid w:val="008422A4"/>
    <w:rsid w:val="00842709"/>
    <w:rsid w:val="008442F3"/>
    <w:rsid w:val="008448BD"/>
    <w:rsid w:val="00852605"/>
    <w:rsid w:val="00861554"/>
    <w:rsid w:val="008615AF"/>
    <w:rsid w:val="0086174B"/>
    <w:rsid w:val="008625C2"/>
    <w:rsid w:val="00862F4C"/>
    <w:rsid w:val="00867EE7"/>
    <w:rsid w:val="00867F8C"/>
    <w:rsid w:val="00870C6D"/>
    <w:rsid w:val="0087270E"/>
    <w:rsid w:val="008819FE"/>
    <w:rsid w:val="00884037"/>
    <w:rsid w:val="0088478B"/>
    <w:rsid w:val="00885BD6"/>
    <w:rsid w:val="00893264"/>
    <w:rsid w:val="0089438B"/>
    <w:rsid w:val="008A2A4F"/>
    <w:rsid w:val="008A540C"/>
    <w:rsid w:val="008A541B"/>
    <w:rsid w:val="008B4769"/>
    <w:rsid w:val="008B4FD1"/>
    <w:rsid w:val="008B6BC7"/>
    <w:rsid w:val="008B6E45"/>
    <w:rsid w:val="008C0ECF"/>
    <w:rsid w:val="008C2492"/>
    <w:rsid w:val="008C4EA2"/>
    <w:rsid w:val="008D305E"/>
    <w:rsid w:val="008D3CB8"/>
    <w:rsid w:val="008D692F"/>
    <w:rsid w:val="008D79D3"/>
    <w:rsid w:val="008E0219"/>
    <w:rsid w:val="008E0B2C"/>
    <w:rsid w:val="008E1150"/>
    <w:rsid w:val="008E51DC"/>
    <w:rsid w:val="008E5724"/>
    <w:rsid w:val="008F3076"/>
    <w:rsid w:val="008F4021"/>
    <w:rsid w:val="008F65C0"/>
    <w:rsid w:val="008F7E19"/>
    <w:rsid w:val="00901793"/>
    <w:rsid w:val="0090237E"/>
    <w:rsid w:val="00903951"/>
    <w:rsid w:val="00903996"/>
    <w:rsid w:val="00905169"/>
    <w:rsid w:val="00916B97"/>
    <w:rsid w:val="00920BA0"/>
    <w:rsid w:val="00921862"/>
    <w:rsid w:val="00921D54"/>
    <w:rsid w:val="00923173"/>
    <w:rsid w:val="00925384"/>
    <w:rsid w:val="009265B5"/>
    <w:rsid w:val="00931404"/>
    <w:rsid w:val="00932C03"/>
    <w:rsid w:val="009355BA"/>
    <w:rsid w:val="009355FF"/>
    <w:rsid w:val="009358A6"/>
    <w:rsid w:val="0094089F"/>
    <w:rsid w:val="009408B4"/>
    <w:rsid w:val="00942FE8"/>
    <w:rsid w:val="009432DF"/>
    <w:rsid w:val="009532B3"/>
    <w:rsid w:val="009550AC"/>
    <w:rsid w:val="00960E16"/>
    <w:rsid w:val="00961E27"/>
    <w:rsid w:val="009631F4"/>
    <w:rsid w:val="00963F3D"/>
    <w:rsid w:val="009643CB"/>
    <w:rsid w:val="009651F2"/>
    <w:rsid w:val="00965FD3"/>
    <w:rsid w:val="00967E2F"/>
    <w:rsid w:val="009761D8"/>
    <w:rsid w:val="00980989"/>
    <w:rsid w:val="00985DB8"/>
    <w:rsid w:val="00987055"/>
    <w:rsid w:val="00987951"/>
    <w:rsid w:val="0099008C"/>
    <w:rsid w:val="00990E7F"/>
    <w:rsid w:val="00992E94"/>
    <w:rsid w:val="0099558A"/>
    <w:rsid w:val="009A2147"/>
    <w:rsid w:val="009A2587"/>
    <w:rsid w:val="009B03D9"/>
    <w:rsid w:val="009B4803"/>
    <w:rsid w:val="009B4A45"/>
    <w:rsid w:val="009C5521"/>
    <w:rsid w:val="009C6379"/>
    <w:rsid w:val="009D2D9F"/>
    <w:rsid w:val="009D7E98"/>
    <w:rsid w:val="009E4875"/>
    <w:rsid w:val="009E6DCA"/>
    <w:rsid w:val="009F4277"/>
    <w:rsid w:val="009F789E"/>
    <w:rsid w:val="00A045E1"/>
    <w:rsid w:val="00A04653"/>
    <w:rsid w:val="00A10EBE"/>
    <w:rsid w:val="00A12E47"/>
    <w:rsid w:val="00A20F35"/>
    <w:rsid w:val="00A213F3"/>
    <w:rsid w:val="00A24C22"/>
    <w:rsid w:val="00A26F4F"/>
    <w:rsid w:val="00A27233"/>
    <w:rsid w:val="00A2779E"/>
    <w:rsid w:val="00A27FF3"/>
    <w:rsid w:val="00A30E7D"/>
    <w:rsid w:val="00A31165"/>
    <w:rsid w:val="00A4306F"/>
    <w:rsid w:val="00A45FFE"/>
    <w:rsid w:val="00A524EB"/>
    <w:rsid w:val="00A54866"/>
    <w:rsid w:val="00A551A2"/>
    <w:rsid w:val="00A579E5"/>
    <w:rsid w:val="00A619F1"/>
    <w:rsid w:val="00A67EC8"/>
    <w:rsid w:val="00A75631"/>
    <w:rsid w:val="00A8052A"/>
    <w:rsid w:val="00A80A91"/>
    <w:rsid w:val="00A81838"/>
    <w:rsid w:val="00A83BE8"/>
    <w:rsid w:val="00A8486D"/>
    <w:rsid w:val="00A86F8C"/>
    <w:rsid w:val="00A91C24"/>
    <w:rsid w:val="00A91FDE"/>
    <w:rsid w:val="00A925AD"/>
    <w:rsid w:val="00A92E64"/>
    <w:rsid w:val="00A95DB3"/>
    <w:rsid w:val="00A966C6"/>
    <w:rsid w:val="00A97025"/>
    <w:rsid w:val="00AA0774"/>
    <w:rsid w:val="00AA1AD8"/>
    <w:rsid w:val="00AA2774"/>
    <w:rsid w:val="00AA7101"/>
    <w:rsid w:val="00AB0073"/>
    <w:rsid w:val="00AB2273"/>
    <w:rsid w:val="00AB36B1"/>
    <w:rsid w:val="00AB43D4"/>
    <w:rsid w:val="00AB7878"/>
    <w:rsid w:val="00AC1211"/>
    <w:rsid w:val="00AC144E"/>
    <w:rsid w:val="00AC41DD"/>
    <w:rsid w:val="00AD0256"/>
    <w:rsid w:val="00AD092F"/>
    <w:rsid w:val="00AD0A7C"/>
    <w:rsid w:val="00AD0D1A"/>
    <w:rsid w:val="00AD24A9"/>
    <w:rsid w:val="00AD672A"/>
    <w:rsid w:val="00AE083C"/>
    <w:rsid w:val="00AE093F"/>
    <w:rsid w:val="00AE1674"/>
    <w:rsid w:val="00AE3820"/>
    <w:rsid w:val="00AE5F72"/>
    <w:rsid w:val="00AF364D"/>
    <w:rsid w:val="00AF4946"/>
    <w:rsid w:val="00AF7265"/>
    <w:rsid w:val="00AF7402"/>
    <w:rsid w:val="00B0052E"/>
    <w:rsid w:val="00B04854"/>
    <w:rsid w:val="00B114E9"/>
    <w:rsid w:val="00B13E9A"/>
    <w:rsid w:val="00B156F1"/>
    <w:rsid w:val="00B16B94"/>
    <w:rsid w:val="00B24248"/>
    <w:rsid w:val="00B269FE"/>
    <w:rsid w:val="00B30102"/>
    <w:rsid w:val="00B312AE"/>
    <w:rsid w:val="00B41B3E"/>
    <w:rsid w:val="00B430A5"/>
    <w:rsid w:val="00B4416A"/>
    <w:rsid w:val="00B44E51"/>
    <w:rsid w:val="00B4609B"/>
    <w:rsid w:val="00B519BB"/>
    <w:rsid w:val="00B5376D"/>
    <w:rsid w:val="00B57C03"/>
    <w:rsid w:val="00B6370C"/>
    <w:rsid w:val="00B63799"/>
    <w:rsid w:val="00B65029"/>
    <w:rsid w:val="00B6653D"/>
    <w:rsid w:val="00B66EA9"/>
    <w:rsid w:val="00B7411C"/>
    <w:rsid w:val="00B74C9F"/>
    <w:rsid w:val="00B754B5"/>
    <w:rsid w:val="00B80CF6"/>
    <w:rsid w:val="00B8125D"/>
    <w:rsid w:val="00B83719"/>
    <w:rsid w:val="00B94B87"/>
    <w:rsid w:val="00B94CF0"/>
    <w:rsid w:val="00B95683"/>
    <w:rsid w:val="00B97D00"/>
    <w:rsid w:val="00BA00A4"/>
    <w:rsid w:val="00BA10EA"/>
    <w:rsid w:val="00BA13B2"/>
    <w:rsid w:val="00BA2436"/>
    <w:rsid w:val="00BA3F9D"/>
    <w:rsid w:val="00BA5045"/>
    <w:rsid w:val="00BA5B80"/>
    <w:rsid w:val="00BA6A96"/>
    <w:rsid w:val="00BB0D10"/>
    <w:rsid w:val="00BB4A9E"/>
    <w:rsid w:val="00BB6104"/>
    <w:rsid w:val="00BB79E1"/>
    <w:rsid w:val="00BC2701"/>
    <w:rsid w:val="00BC3520"/>
    <w:rsid w:val="00BC3CF0"/>
    <w:rsid w:val="00BC4B7E"/>
    <w:rsid w:val="00BC6E70"/>
    <w:rsid w:val="00BD201F"/>
    <w:rsid w:val="00BD4507"/>
    <w:rsid w:val="00BD55FE"/>
    <w:rsid w:val="00BD7AD8"/>
    <w:rsid w:val="00BE1E5C"/>
    <w:rsid w:val="00BE4126"/>
    <w:rsid w:val="00BF03D7"/>
    <w:rsid w:val="00BF127F"/>
    <w:rsid w:val="00BF21F4"/>
    <w:rsid w:val="00BF5B96"/>
    <w:rsid w:val="00BF77F2"/>
    <w:rsid w:val="00C02FC8"/>
    <w:rsid w:val="00C06BE2"/>
    <w:rsid w:val="00C072A9"/>
    <w:rsid w:val="00C1045A"/>
    <w:rsid w:val="00C11D77"/>
    <w:rsid w:val="00C12B51"/>
    <w:rsid w:val="00C13BE8"/>
    <w:rsid w:val="00C21B1F"/>
    <w:rsid w:val="00C21C9D"/>
    <w:rsid w:val="00C22097"/>
    <w:rsid w:val="00C22160"/>
    <w:rsid w:val="00C32455"/>
    <w:rsid w:val="00C4245E"/>
    <w:rsid w:val="00C42E25"/>
    <w:rsid w:val="00C444CA"/>
    <w:rsid w:val="00C44C7A"/>
    <w:rsid w:val="00C473C4"/>
    <w:rsid w:val="00C51AFB"/>
    <w:rsid w:val="00C52111"/>
    <w:rsid w:val="00C531D2"/>
    <w:rsid w:val="00C55B9F"/>
    <w:rsid w:val="00C56F43"/>
    <w:rsid w:val="00C61646"/>
    <w:rsid w:val="00C63CEE"/>
    <w:rsid w:val="00C64CAE"/>
    <w:rsid w:val="00C65C90"/>
    <w:rsid w:val="00C66096"/>
    <w:rsid w:val="00C70ED4"/>
    <w:rsid w:val="00C77B06"/>
    <w:rsid w:val="00C82521"/>
    <w:rsid w:val="00C850F3"/>
    <w:rsid w:val="00C85756"/>
    <w:rsid w:val="00C863A8"/>
    <w:rsid w:val="00C91BD5"/>
    <w:rsid w:val="00C931C3"/>
    <w:rsid w:val="00C93F0D"/>
    <w:rsid w:val="00C95E7A"/>
    <w:rsid w:val="00C97F56"/>
    <w:rsid w:val="00CA1E4E"/>
    <w:rsid w:val="00CA3C2D"/>
    <w:rsid w:val="00CB136D"/>
    <w:rsid w:val="00CB27C4"/>
    <w:rsid w:val="00CC201B"/>
    <w:rsid w:val="00CC5BE6"/>
    <w:rsid w:val="00CD0980"/>
    <w:rsid w:val="00CD0F00"/>
    <w:rsid w:val="00CD0F35"/>
    <w:rsid w:val="00CD5EB2"/>
    <w:rsid w:val="00CD625E"/>
    <w:rsid w:val="00CE2DE6"/>
    <w:rsid w:val="00CE3160"/>
    <w:rsid w:val="00CE6E40"/>
    <w:rsid w:val="00CF1494"/>
    <w:rsid w:val="00CF73BC"/>
    <w:rsid w:val="00D0048C"/>
    <w:rsid w:val="00D01AF2"/>
    <w:rsid w:val="00D10040"/>
    <w:rsid w:val="00D1384D"/>
    <w:rsid w:val="00D1784D"/>
    <w:rsid w:val="00D21962"/>
    <w:rsid w:val="00D2435E"/>
    <w:rsid w:val="00D243A6"/>
    <w:rsid w:val="00D26032"/>
    <w:rsid w:val="00D260C1"/>
    <w:rsid w:val="00D34D6A"/>
    <w:rsid w:val="00D35394"/>
    <w:rsid w:val="00D35738"/>
    <w:rsid w:val="00D372DF"/>
    <w:rsid w:val="00D40DEE"/>
    <w:rsid w:val="00D4429F"/>
    <w:rsid w:val="00D443D8"/>
    <w:rsid w:val="00D547B4"/>
    <w:rsid w:val="00D547CE"/>
    <w:rsid w:val="00D5500C"/>
    <w:rsid w:val="00D57E9D"/>
    <w:rsid w:val="00D612A4"/>
    <w:rsid w:val="00D61601"/>
    <w:rsid w:val="00D61ED4"/>
    <w:rsid w:val="00D71A19"/>
    <w:rsid w:val="00D7348F"/>
    <w:rsid w:val="00D73B6E"/>
    <w:rsid w:val="00D75FD6"/>
    <w:rsid w:val="00D81504"/>
    <w:rsid w:val="00D8330F"/>
    <w:rsid w:val="00D857DE"/>
    <w:rsid w:val="00D862DE"/>
    <w:rsid w:val="00D867A9"/>
    <w:rsid w:val="00D86D16"/>
    <w:rsid w:val="00D87A75"/>
    <w:rsid w:val="00D94D63"/>
    <w:rsid w:val="00D97201"/>
    <w:rsid w:val="00D979A7"/>
    <w:rsid w:val="00DA191F"/>
    <w:rsid w:val="00DA38B2"/>
    <w:rsid w:val="00DA4260"/>
    <w:rsid w:val="00DA442E"/>
    <w:rsid w:val="00DB12DB"/>
    <w:rsid w:val="00DB1479"/>
    <w:rsid w:val="00DB30CE"/>
    <w:rsid w:val="00DB3221"/>
    <w:rsid w:val="00DB469E"/>
    <w:rsid w:val="00DB5AA5"/>
    <w:rsid w:val="00DB5DA2"/>
    <w:rsid w:val="00DB6ECB"/>
    <w:rsid w:val="00DB6ED7"/>
    <w:rsid w:val="00DB7D74"/>
    <w:rsid w:val="00DC33DE"/>
    <w:rsid w:val="00DC389F"/>
    <w:rsid w:val="00DC7F97"/>
    <w:rsid w:val="00DE12AF"/>
    <w:rsid w:val="00DE4D2F"/>
    <w:rsid w:val="00DE5EF1"/>
    <w:rsid w:val="00DE77C3"/>
    <w:rsid w:val="00DE7CCC"/>
    <w:rsid w:val="00DF3AA8"/>
    <w:rsid w:val="00DF4775"/>
    <w:rsid w:val="00DF4F41"/>
    <w:rsid w:val="00DF79E8"/>
    <w:rsid w:val="00E0003E"/>
    <w:rsid w:val="00E00219"/>
    <w:rsid w:val="00E01630"/>
    <w:rsid w:val="00E020C1"/>
    <w:rsid w:val="00E027B0"/>
    <w:rsid w:val="00E07CB3"/>
    <w:rsid w:val="00E11494"/>
    <w:rsid w:val="00E2099A"/>
    <w:rsid w:val="00E2107B"/>
    <w:rsid w:val="00E21EA6"/>
    <w:rsid w:val="00E22038"/>
    <w:rsid w:val="00E2557A"/>
    <w:rsid w:val="00E25BF6"/>
    <w:rsid w:val="00E31D2A"/>
    <w:rsid w:val="00E338DB"/>
    <w:rsid w:val="00E3644D"/>
    <w:rsid w:val="00E37125"/>
    <w:rsid w:val="00E37A99"/>
    <w:rsid w:val="00E4145F"/>
    <w:rsid w:val="00E4581A"/>
    <w:rsid w:val="00E47B54"/>
    <w:rsid w:val="00E56498"/>
    <w:rsid w:val="00E576DC"/>
    <w:rsid w:val="00E6087A"/>
    <w:rsid w:val="00E62108"/>
    <w:rsid w:val="00E65471"/>
    <w:rsid w:val="00E65986"/>
    <w:rsid w:val="00E67708"/>
    <w:rsid w:val="00E70292"/>
    <w:rsid w:val="00E70DF8"/>
    <w:rsid w:val="00E73460"/>
    <w:rsid w:val="00E754D9"/>
    <w:rsid w:val="00E75D11"/>
    <w:rsid w:val="00E80CFD"/>
    <w:rsid w:val="00E81090"/>
    <w:rsid w:val="00E87094"/>
    <w:rsid w:val="00E9016C"/>
    <w:rsid w:val="00E915D9"/>
    <w:rsid w:val="00E91B82"/>
    <w:rsid w:val="00EA047D"/>
    <w:rsid w:val="00EA0866"/>
    <w:rsid w:val="00EA4064"/>
    <w:rsid w:val="00EA62B2"/>
    <w:rsid w:val="00EB15B1"/>
    <w:rsid w:val="00EC2D88"/>
    <w:rsid w:val="00EC2DFD"/>
    <w:rsid w:val="00ED39F8"/>
    <w:rsid w:val="00ED564F"/>
    <w:rsid w:val="00ED67DB"/>
    <w:rsid w:val="00EE15B5"/>
    <w:rsid w:val="00EE30F7"/>
    <w:rsid w:val="00EE34CB"/>
    <w:rsid w:val="00EF0C92"/>
    <w:rsid w:val="00EF3155"/>
    <w:rsid w:val="00EF5338"/>
    <w:rsid w:val="00EF7CD4"/>
    <w:rsid w:val="00F02067"/>
    <w:rsid w:val="00F02225"/>
    <w:rsid w:val="00F043A2"/>
    <w:rsid w:val="00F12F32"/>
    <w:rsid w:val="00F16127"/>
    <w:rsid w:val="00F166E2"/>
    <w:rsid w:val="00F20F0E"/>
    <w:rsid w:val="00F21B2E"/>
    <w:rsid w:val="00F2242A"/>
    <w:rsid w:val="00F24E5E"/>
    <w:rsid w:val="00F263FC"/>
    <w:rsid w:val="00F2753E"/>
    <w:rsid w:val="00F31508"/>
    <w:rsid w:val="00F31912"/>
    <w:rsid w:val="00F35B83"/>
    <w:rsid w:val="00F35F9B"/>
    <w:rsid w:val="00F36493"/>
    <w:rsid w:val="00F442A0"/>
    <w:rsid w:val="00F4587E"/>
    <w:rsid w:val="00F47EAE"/>
    <w:rsid w:val="00F52345"/>
    <w:rsid w:val="00F56251"/>
    <w:rsid w:val="00F60031"/>
    <w:rsid w:val="00F64162"/>
    <w:rsid w:val="00F67536"/>
    <w:rsid w:val="00F67602"/>
    <w:rsid w:val="00F73519"/>
    <w:rsid w:val="00F75781"/>
    <w:rsid w:val="00F8038D"/>
    <w:rsid w:val="00F81B6D"/>
    <w:rsid w:val="00F81C82"/>
    <w:rsid w:val="00F86294"/>
    <w:rsid w:val="00F877B2"/>
    <w:rsid w:val="00F92AD8"/>
    <w:rsid w:val="00F96919"/>
    <w:rsid w:val="00F96A23"/>
    <w:rsid w:val="00F97E40"/>
    <w:rsid w:val="00FA2AD2"/>
    <w:rsid w:val="00FB0B2B"/>
    <w:rsid w:val="00FB1159"/>
    <w:rsid w:val="00FB1C97"/>
    <w:rsid w:val="00FB2A23"/>
    <w:rsid w:val="00FB33ED"/>
    <w:rsid w:val="00FB5147"/>
    <w:rsid w:val="00FC2AA9"/>
    <w:rsid w:val="00FC347C"/>
    <w:rsid w:val="00FD4510"/>
    <w:rsid w:val="00FD5D65"/>
    <w:rsid w:val="00FE0468"/>
    <w:rsid w:val="00FE158D"/>
    <w:rsid w:val="00FE7035"/>
    <w:rsid w:val="00FE7778"/>
    <w:rsid w:val="00FF0093"/>
    <w:rsid w:val="00FF0EEE"/>
    <w:rsid w:val="00FF545D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349912C7"/>
  <w15:chartTrackingRefBased/>
  <w15:docId w15:val="{950F5541-8E5F-47FA-9AB0-032402EE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318"/>
      </w:tabs>
      <w:spacing w:line="280" w:lineRule="atLeast"/>
    </w:pPr>
    <w:rPr>
      <w:sz w:val="22"/>
      <w:lang w:eastAsia="en-US"/>
    </w:rPr>
  </w:style>
  <w:style w:type="paragraph" w:styleId="Rubrik1">
    <w:name w:val="heading 1"/>
    <w:basedOn w:val="Normal"/>
    <w:next w:val="Normal"/>
    <w:qFormat/>
    <w:pPr>
      <w:keepNext/>
      <w:spacing w:line="360" w:lineRule="exact"/>
      <w:outlineLvl w:val="0"/>
    </w:pPr>
    <w:rPr>
      <w:rFonts w:ascii="Arial Black" w:hAnsi="Arial Black"/>
      <w:sz w:val="28"/>
    </w:rPr>
  </w:style>
  <w:style w:type="paragraph" w:styleId="Rubrik2">
    <w:name w:val="heading 2"/>
    <w:basedOn w:val="Normal"/>
    <w:next w:val="Normal"/>
    <w:link w:val="Rubrik2Char"/>
    <w:qFormat/>
    <w:pPr>
      <w:keepNext/>
      <w:outlineLvl w:val="1"/>
    </w:pPr>
    <w:rPr>
      <w:rFonts w:ascii="Arial Black" w:hAnsi="Arial Black" w:cs="Arial"/>
      <w:bCs/>
      <w:iCs/>
      <w:sz w:val="20"/>
      <w:szCs w:val="28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0"/>
    </w:rPr>
  </w:style>
  <w:style w:type="paragraph" w:styleId="Rubrik4">
    <w:name w:val="heading 4"/>
    <w:basedOn w:val="Rubrik3"/>
    <w:next w:val="Normal"/>
    <w:qFormat/>
    <w:pPr>
      <w:outlineLvl w:val="3"/>
    </w:pPr>
    <w:rPr>
      <w:b w:val="0"/>
      <w:bCs/>
      <w:szCs w:val="28"/>
    </w:rPr>
  </w:style>
  <w:style w:type="paragraph" w:styleId="Rubrik5">
    <w:name w:val="heading 5"/>
    <w:basedOn w:val="Normal"/>
    <w:next w:val="Normal"/>
    <w:qFormat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pPr>
      <w:numPr>
        <w:ilvl w:val="5"/>
        <w:numId w:val="6"/>
      </w:numPr>
      <w:spacing w:before="240" w:after="60"/>
      <w:outlineLvl w:val="5"/>
    </w:pPr>
    <w:rPr>
      <w:b/>
      <w:bCs/>
      <w:szCs w:val="22"/>
    </w:rPr>
  </w:style>
  <w:style w:type="paragraph" w:styleId="Rubrik7">
    <w:name w:val="heading 7"/>
    <w:basedOn w:val="Normal"/>
    <w:next w:val="Normal"/>
    <w:qFormat/>
    <w:pPr>
      <w:numPr>
        <w:ilvl w:val="6"/>
        <w:numId w:val="6"/>
      </w:numPr>
      <w:spacing w:before="240" w:after="60"/>
      <w:outlineLvl w:val="6"/>
    </w:pPr>
    <w:rPr>
      <w:sz w:val="24"/>
      <w:szCs w:val="24"/>
    </w:rPr>
  </w:style>
  <w:style w:type="paragraph" w:styleId="Rubrik8">
    <w:name w:val="heading 8"/>
    <w:basedOn w:val="Normal"/>
    <w:next w:val="Normal"/>
    <w:qFormat/>
    <w:pPr>
      <w:numPr>
        <w:ilvl w:val="7"/>
        <w:numId w:val="6"/>
      </w:numPr>
      <w:spacing w:before="240" w:after="60"/>
      <w:outlineLvl w:val="7"/>
    </w:pPr>
    <w:rPr>
      <w:i/>
      <w:iCs/>
      <w:sz w:val="24"/>
      <w:szCs w:val="24"/>
    </w:rPr>
  </w:style>
  <w:style w:type="paragraph" w:styleId="Rubrik9">
    <w:name w:val="heading 9"/>
    <w:basedOn w:val="Normal"/>
    <w:next w:val="Normal"/>
    <w:qFormat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  <w:spacing w:line="220" w:lineRule="exact"/>
      <w:jc w:val="center"/>
    </w:pPr>
    <w:rPr>
      <w:rFonts w:ascii="Arial" w:hAnsi="Arial"/>
      <w:sz w:val="14"/>
    </w:rPr>
  </w:style>
  <w:style w:type="character" w:styleId="Sidnummer">
    <w:name w:val="page number"/>
    <w:rPr>
      <w:rFonts w:ascii="Arial" w:hAnsi="Arial"/>
      <w:sz w:val="14"/>
    </w:rPr>
  </w:style>
  <w:style w:type="paragraph" w:styleId="Numreradlista">
    <w:name w:val="List Number"/>
    <w:basedOn w:val="Normal"/>
    <w:next w:val="Listafortstt"/>
    <w:pPr>
      <w:numPr>
        <w:numId w:val="4"/>
      </w:numPr>
      <w:spacing w:after="240"/>
    </w:pPr>
    <w:rPr>
      <w:lang w:val="en-GB"/>
    </w:rPr>
  </w:style>
  <w:style w:type="character" w:styleId="Kommentarsreferens">
    <w:name w:val="annotation reference"/>
    <w:semiHidden/>
    <w:rPr>
      <w:sz w:val="16"/>
      <w:szCs w:val="16"/>
    </w:rPr>
  </w:style>
  <w:style w:type="paragraph" w:styleId="Listafortstt">
    <w:name w:val="List Continue"/>
    <w:basedOn w:val="Numreradlista"/>
    <w:next w:val="Normal"/>
    <w:pPr>
      <w:numPr>
        <w:numId w:val="1"/>
      </w:numPr>
      <w:spacing w:line="260" w:lineRule="exact"/>
    </w:pPr>
  </w:style>
  <w:style w:type="paragraph" w:styleId="Kommentarer">
    <w:name w:val="annotation text"/>
    <w:basedOn w:val="Normal"/>
    <w:link w:val="KommentarerChar"/>
    <w:semiHidden/>
    <w:rPr>
      <w:sz w:val="20"/>
      <w:lang w:val="x-none"/>
    </w:rPr>
  </w:style>
  <w:style w:type="paragraph" w:customStyle="1" w:styleId="EgenNumreradLista">
    <w:name w:val="Egen Numrerad Lista"/>
    <w:basedOn w:val="Normal"/>
    <w:rsid w:val="00AC144E"/>
    <w:pPr>
      <w:numPr>
        <w:numId w:val="3"/>
      </w:numPr>
      <w:spacing w:after="240"/>
    </w:pPr>
  </w:style>
  <w:style w:type="paragraph" w:customStyle="1" w:styleId="EgenNumreradLista2">
    <w:name w:val="Egen Numrerad Lista 2"/>
    <w:basedOn w:val="Normal"/>
    <w:rsid w:val="00AC144E"/>
    <w:pPr>
      <w:numPr>
        <w:numId w:val="5"/>
      </w:numPr>
      <w:spacing w:after="240"/>
    </w:pPr>
  </w:style>
  <w:style w:type="paragraph" w:customStyle="1" w:styleId="Nomal-Arial">
    <w:name w:val="Nomal - Arial"/>
    <w:pPr>
      <w:spacing w:line="260" w:lineRule="exact"/>
    </w:pPr>
    <w:rPr>
      <w:rFonts w:ascii="Arial" w:hAnsi="Arial"/>
      <w:sz w:val="18"/>
      <w:lang w:val="en-GB" w:eastAsia="en-US"/>
    </w:rPr>
  </w:style>
  <w:style w:type="paragraph" w:styleId="Numreradlista4">
    <w:name w:val="List Number 4"/>
    <w:basedOn w:val="Normal"/>
    <w:pPr>
      <w:numPr>
        <w:numId w:val="2"/>
      </w:numPr>
    </w:pPr>
  </w:style>
  <w:style w:type="paragraph" w:customStyle="1" w:styleId="Dnr">
    <w:name w:val="Dnr"/>
    <w:basedOn w:val="Normal"/>
    <w:next w:val="Normal"/>
    <w:rPr>
      <w:rFonts w:ascii="Arial" w:hAnsi="Arial"/>
      <w:sz w:val="18"/>
    </w:rPr>
  </w:style>
  <w:style w:type="paragraph" w:styleId="Dokumentversikt">
    <w:name w:val="Document Map"/>
    <w:basedOn w:val="Normal"/>
    <w:semiHidden/>
    <w:rsid w:val="005572D7"/>
    <w:pPr>
      <w:shd w:val="clear" w:color="auto" w:fill="000080"/>
    </w:pPr>
    <w:rPr>
      <w:rFonts w:ascii="Tahoma" w:hAnsi="Tahoma" w:cs="Tahoma"/>
      <w:sz w:val="20"/>
    </w:rPr>
  </w:style>
  <w:style w:type="character" w:customStyle="1" w:styleId="Rubrik2Char">
    <w:name w:val="Rubrik 2 Char"/>
    <w:link w:val="Rubrik2"/>
    <w:rsid w:val="00DB1479"/>
    <w:rPr>
      <w:rFonts w:ascii="Arial Black" w:hAnsi="Arial Black" w:cs="Arial"/>
      <w:bCs/>
      <w:iCs/>
      <w:szCs w:val="28"/>
      <w:lang w:val="sv-SE" w:eastAsia="en-US" w:bidi="ar-SA"/>
    </w:rPr>
  </w:style>
  <w:style w:type="paragraph" w:styleId="Liststycke">
    <w:name w:val="List Paragraph"/>
    <w:basedOn w:val="Normal"/>
    <w:uiPriority w:val="34"/>
    <w:qFormat/>
    <w:rsid w:val="005E2031"/>
    <w:pPr>
      <w:ind w:left="1304"/>
    </w:pPr>
  </w:style>
  <w:style w:type="paragraph" w:styleId="Ballongtext">
    <w:name w:val="Balloon Text"/>
    <w:basedOn w:val="Normal"/>
    <w:link w:val="BallongtextChar"/>
    <w:rsid w:val="00301775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ngtextChar">
    <w:name w:val="Ballongtext Char"/>
    <w:link w:val="Ballongtext"/>
    <w:rsid w:val="00301775"/>
    <w:rPr>
      <w:rFonts w:ascii="Tahoma" w:hAnsi="Tahoma" w:cs="Tahoma"/>
      <w:sz w:val="16"/>
      <w:szCs w:val="16"/>
      <w:lang w:eastAsia="en-US"/>
    </w:rPr>
  </w:style>
  <w:style w:type="paragraph" w:styleId="Brdtext">
    <w:name w:val="Body Text"/>
    <w:basedOn w:val="Normal"/>
    <w:link w:val="BrdtextChar"/>
    <w:rsid w:val="000E170B"/>
    <w:pPr>
      <w:jc w:val="both"/>
    </w:pPr>
    <w:rPr>
      <w:lang w:val="x-none"/>
    </w:rPr>
  </w:style>
  <w:style w:type="character" w:customStyle="1" w:styleId="BrdtextChar">
    <w:name w:val="Brödtext Char"/>
    <w:link w:val="Brdtext"/>
    <w:rsid w:val="000E170B"/>
    <w:rPr>
      <w:sz w:val="22"/>
      <w:lang w:val="x-none" w:eastAsia="en-US"/>
    </w:rPr>
  </w:style>
  <w:style w:type="paragraph" w:customStyle="1" w:styleId="Default">
    <w:name w:val="Default"/>
    <w:rsid w:val="005758B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rsid w:val="00921862"/>
    <w:rPr>
      <w:b/>
      <w:bCs/>
    </w:rPr>
  </w:style>
  <w:style w:type="character" w:customStyle="1" w:styleId="KommentarerChar">
    <w:name w:val="Kommentarer Char"/>
    <w:link w:val="Kommentarer"/>
    <w:semiHidden/>
    <w:rsid w:val="00921862"/>
    <w:rPr>
      <w:lang w:eastAsia="en-US"/>
    </w:rPr>
  </w:style>
  <w:style w:type="character" w:customStyle="1" w:styleId="KommentarsmneChar">
    <w:name w:val="Kommentarsämne Char"/>
    <w:link w:val="Kommentarsmne"/>
    <w:rsid w:val="00921862"/>
    <w:rPr>
      <w:b/>
      <w:bCs/>
      <w:lang w:eastAsia="en-US"/>
    </w:rPr>
  </w:style>
  <w:style w:type="character" w:styleId="Hyperlnk">
    <w:name w:val="Hyperlink"/>
    <w:rsid w:val="004A503B"/>
    <w:rPr>
      <w:color w:val="0000FF"/>
      <w:u w:val="single"/>
    </w:rPr>
  </w:style>
  <w:style w:type="character" w:styleId="AnvndHyperlnk">
    <w:name w:val="FollowedHyperlink"/>
    <w:rsid w:val="00901793"/>
    <w:rPr>
      <w:color w:val="800080"/>
      <w:u w:val="single"/>
    </w:rPr>
  </w:style>
  <w:style w:type="paragraph" w:styleId="Brdtext2">
    <w:name w:val="Body Text 2"/>
    <w:basedOn w:val="Normal"/>
    <w:link w:val="Brdtext2Char"/>
    <w:rsid w:val="000A7E3B"/>
    <w:pPr>
      <w:tabs>
        <w:tab w:val="left" w:pos="3969"/>
      </w:tabs>
      <w:spacing w:after="120" w:line="480" w:lineRule="auto"/>
    </w:pPr>
    <w:rPr>
      <w:lang w:val="x-none"/>
    </w:rPr>
  </w:style>
  <w:style w:type="character" w:customStyle="1" w:styleId="Brdtext2Char">
    <w:name w:val="Brödtext 2 Char"/>
    <w:link w:val="Brdtext2"/>
    <w:rsid w:val="000A7E3B"/>
    <w:rPr>
      <w:sz w:val="22"/>
      <w:lang w:eastAsia="en-US"/>
    </w:rPr>
  </w:style>
  <w:style w:type="table" w:styleId="Tabellrutnt">
    <w:name w:val="Table Grid"/>
    <w:basedOn w:val="Normaltabell"/>
    <w:uiPriority w:val="59"/>
    <w:rsid w:val="001A4F7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151F8"/>
    <w:pPr>
      <w:tabs>
        <w:tab w:val="clear" w:pos="5318"/>
      </w:tabs>
      <w:spacing w:before="100" w:beforeAutospacing="1" w:after="100" w:afterAutospacing="1" w:line="240" w:lineRule="auto"/>
    </w:pPr>
    <w:rPr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6151F8"/>
  </w:style>
  <w:style w:type="character" w:customStyle="1" w:styleId="spellingerror">
    <w:name w:val="spellingerror"/>
    <w:basedOn w:val="Standardstycketeckensnitt"/>
    <w:rsid w:val="006151F8"/>
  </w:style>
  <w:style w:type="character" w:customStyle="1" w:styleId="eop">
    <w:name w:val="eop"/>
    <w:basedOn w:val="Standardstycketeckensnitt"/>
    <w:rsid w:val="006151F8"/>
  </w:style>
  <w:style w:type="paragraph" w:styleId="Rubrik">
    <w:name w:val="Title"/>
    <w:basedOn w:val="Normal"/>
    <w:next w:val="Normal"/>
    <w:link w:val="RubrikChar"/>
    <w:qFormat/>
    <w:rsid w:val="0054063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54063F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Betoning">
    <w:name w:val="Emphasis"/>
    <w:qFormat/>
    <w:rsid w:val="00AD0D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2191">
              <w:marLeft w:val="0"/>
              <w:marRight w:val="0"/>
              <w:marTop w:val="27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2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0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8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80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6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6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6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87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61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76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97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5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3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96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9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5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02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0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41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9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7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3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0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94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4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63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64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9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0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18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5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0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7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3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9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9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6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4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09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2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59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1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5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50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4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07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9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7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8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\KarlstadsKommun\Mallar\Gemensamma\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>
  <LongProp xmlns="" name="TaxCatchAll"><![CDATA[6;#Teknik- och fastighetsförv|3229773b-56e0-429a-96ae-4b8abb03ca0e;#5;#Ej process|a86c2502-7b97-41b0-90df-5b8d5f2ce7ca;#4;#Aktuellt|4ffc7aaa-9fec-4498-ba31-fca1cefbade4;#3;#1 - Normala krav|55a84703-1395-486b-81e1-0091c67d8a0e;#1;#Dokument|5c09fdb5-f032-4876-8da2-f1ca59c040a3]]></LongProp>
</LongProperties>
</file>

<file path=customXml/item4.xml><?xml version="1.0" encoding="utf-8"?>
<LongProperties xmlns="http://schemas.microsoft.com/office/2006/metadata/longProperties">
  <LongProp xmlns="" name="TaxCatchAll"><![CDATA[6;#Teknik- och fastighetsförv|3229773b-56e0-429a-96ae-4b8abb03ca0e;#5;#Ej process|a86c2502-7b97-41b0-90df-5b8d5f2ce7ca;#4;#Aktuellt|4ffc7aaa-9fec-4498-ba31-fca1cefbade4;#3;#1 - Normala krav|55a84703-1395-486b-81e1-0091c67d8a0e;#1;#Dokument|5c09fdb5-f032-4876-8da2-f1ca59c040a3]]></LongProp>
</Long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nerell Word" ma:contentTypeID="0x010100B2F005B75ACF443E8E6B2D48A2046F29010074B3C28FAED29E43BDC86A20DB0AB618" ma:contentTypeVersion="16" ma:contentTypeDescription="Innehållstyp beskriver vilken typ av dokument du vill spara, exempelvis ett generellt Word-dokument eller ett mötesdokument." ma:contentTypeScope="" ma:versionID="f51d0ab8aa5f7db9feb0e96446654e71">
  <xsd:schema xmlns:xsd="http://www.w3.org/2001/XMLSchema" xmlns:xs="http://www.w3.org/2001/XMLSchema" xmlns:p="http://schemas.microsoft.com/office/2006/metadata/properties" xmlns:ns2="23a27b47-c3c2-4f81-861a-64faaf42800e" xmlns:ns3="c5870043-91eb-4c42-a83f-c5446d7ba710" targetNamespace="http://schemas.microsoft.com/office/2006/metadata/properties" ma:root="true" ma:fieldsID="4620538d704d3d5a72b6e35fb5c94ce2" ns2:_="" ns3:_="">
    <xsd:import namespace="23a27b47-c3c2-4f81-861a-64faaf42800e"/>
    <xsd:import namespace="c5870043-91eb-4c42-a83f-c5446d7ba710"/>
    <xsd:element name="properties">
      <xsd:complexType>
        <xsd:sequence>
          <xsd:element name="documentManagement">
            <xsd:complexType>
              <xsd:all>
                <xsd:element ref="ns2:d0eac89a2fb94daab383466ffa505889" minOccurs="0"/>
                <xsd:element ref="ns2:af9fe63a9c7c4bf09c60eaa4de7b5bcf" minOccurs="0"/>
                <xsd:element ref="ns2:i72cd72ec4c14244a2a3470d6f3e9a7c" minOccurs="0"/>
                <xsd:element ref="ns2:o1f3a5551bf745ab99b2b0cda3ee02cf" minOccurs="0"/>
                <xsd:element ref="ns2:kdDSF" minOccurs="0"/>
                <xsd:element ref="ns2:mc7df0365ace4028b33c75187479c270" minOccurs="0"/>
                <xsd:element ref="ns2:kdHandlaggare" minOccurs="0"/>
                <xsd:element ref="ns2:kdDiarienumm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27b47-c3c2-4f81-861a-64faaf42800e" elementFormDefault="qualified">
    <xsd:import namespace="http://schemas.microsoft.com/office/2006/documentManagement/types"/>
    <xsd:import namespace="http://schemas.microsoft.com/office/infopath/2007/PartnerControls"/>
    <xsd:element name="d0eac89a2fb94daab383466ffa505889" ma:index="8" ma:taxonomy="true" ma:internalName="d0eac89a2fb94daab383466ffa505889" ma:taxonomyFieldName="kdUtfardandeOrganisation" ma:displayName="Utfärdande organisation" ma:indexed="true" ma:default="2;#Miljöförvaltningen|1aaa3b81-3010-4137-9ddd-8bff1a914071" ma:fieldId="{d0eac89a-2fb9-4daa-b383-466ffa505889}" ma:sspId="db98eb23-427e-45b1-9e22-aadb4296fdee" ma:termSetId="0e3c0439-1a6d-4f0e-9e03-76aef50d38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9fe63a9c7c4bf09c60eaa4de7b5bcf" ma:index="10" ma:taxonomy="true" ma:internalName="af9fe63a9c7c4bf09c60eaa4de7b5bcf" ma:taxonomyFieldName="kdKonfidentialitetsklass" ma:displayName="Konfidentialitetsklass" ma:indexed="true" ma:default="3;#1 - Normala krav|55a84703-1395-486b-81e1-0091c67d8a0e" ma:fieldId="{af9fe63a-9c7c-4bf0-9c60-eaa4de7b5bcf}" ma:sspId="db98eb23-427e-45b1-9e22-aadb4296fdee" ma:termSetId="5376501d-5372-4a79-bf80-8d8035b553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2cd72ec4c14244a2a3470d6f3e9a7c" ma:index="12" ma:taxonomy="true" ma:internalName="i72cd72ec4c14244a2a3470d6f3e9a7c" ma:taxonomyFieldName="kdProcess" ma:displayName="Process" ma:indexed="true" ma:default="5;#Ej process|a86c2502-7b97-41b0-90df-5b8d5f2ce7ca" ma:fieldId="{272cd72e-c4c1-4244-a2a3-470d6f3e9a7c}" ma:sspId="db98eb23-427e-45b1-9e22-aadb4296fdee" ma:termSetId="d47fdd05-c4f1-4a68-be7f-2790ab51cd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1f3a5551bf745ab99b2b0cda3ee02cf" ma:index="14" ma:taxonomy="true" ma:internalName="o1f3a5551bf745ab99b2b0cda3ee02cf" ma:taxonomyFieldName="kdHandlingstyp" ma:displayName="Handlingstyp" ma:indexed="true" ma:default="1;#Dokument|5c09fdb5-f032-4876-8da2-f1ca59c040a3" ma:fieldId="{81f3a555-1bf7-45ab-99b2-b0cda3ee02cf}" ma:sspId="db98eb23-427e-45b1-9e22-aadb4296fdee" ma:termSetId="46d4eacf-01f8-4e10-bb75-67d8c9d278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DSF" ma:index="16" nillable="true" ma:displayName="DSF" ma:default="1" ma:description="Finns det personrelaterad data i dokumentet som faller inom DataSkyddsFörordningens (DSF) regler enligt GDPR (Global Data Protection Regulation)" ma:indexed="true" ma:internalName="kdDSF">
      <xsd:simpleType>
        <xsd:restriction base="dms:Boolean"/>
      </xsd:simpleType>
    </xsd:element>
    <xsd:element name="mc7df0365ace4028b33c75187479c270" ma:index="17" ma:taxonomy="true" ma:internalName="mc7df0365ace4028b33c75187479c270" ma:taxonomyFieldName="kdGallring" ma:displayName="Gallring" ma:indexed="true" ma:default="4;#Aktuellt|4ffc7aaa-9fec-4498-ba31-fca1cefbade4" ma:fieldId="{6c7df036-5ace-4028-b33c-75187479c270}" ma:sspId="db98eb23-427e-45b1-9e22-aadb4296fdee" ma:termSetId="bc661943-1cba-48f8-9086-0f73c5219c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Handlaggare" ma:index="19" nillable="true" ma:displayName="Handläggare" ma:description="Ange ansvarig handläggare av dokumentet eller ärendet" ma:indexed="true" ma:internalName="kdHandlagg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dDiarienummer" ma:index="20" nillable="true" ma:displayName="Diarienummer" ma:description="Dokumentets diarienummer om det är diariefört" ma:indexed="true" ma:internalName="kdDiarienummer">
      <xsd:simpleType>
        <xsd:restriction base="dms:Text"/>
      </xsd:simpleType>
    </xsd:element>
    <xsd:element name="SharedWithUsers" ma:index="2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db6c8880-fc42-4bb7-ac87-28729fb80dab}" ma:internalName="TaxCatchAll" ma:showField="CatchAllData" ma:web="23a27b47-c3c2-4f81-861a-64faaf4280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870043-91eb-4c42-a83f-c5446d7ba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Bildmarkeringar" ma:readOnly="false" ma:fieldId="{5cf76f15-5ced-4ddc-b409-7134ff3c332f}" ma:taxonomyMulti="true" ma:sspId="db98eb23-427e-45b1-9e22-aadb4296fd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0eac89a2fb94daab383466ffa505889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Teknik- och fastighetsförv</TermName>
          <TermId xmlns="http://schemas.microsoft.com/office/infopath/2007/PartnerControls">3229773b-56e0-429a-96ae-4b8abb03ca0e</TermId>
        </TermInfo>
      </Terms>
    </d0eac89a2fb94daab383466ffa505889>
    <kdDiarienummer xmlns="23a27b47-c3c2-4f81-861a-64faaf42800e" xsi:nil="true"/>
    <i72cd72ec4c14244a2a3470d6f3e9a7c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Ej process</TermName>
          <TermId xmlns="http://schemas.microsoft.com/office/infopath/2007/PartnerControls">a86c2502-7b97-41b0-90df-5b8d5f2ce7ca</TermId>
        </TermInfo>
      </Terms>
    </i72cd72ec4c14244a2a3470d6f3e9a7c>
    <o1f3a5551bf745ab99b2b0cda3ee02cf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Dokument</TermName>
          <TermId xmlns="http://schemas.microsoft.com/office/infopath/2007/PartnerControls">5c09fdb5-f032-4876-8da2-f1ca59c040a3</TermId>
        </TermInfo>
      </Terms>
    </o1f3a5551bf745ab99b2b0cda3ee02cf>
    <kdHandlaggare xmlns="23a27b47-c3c2-4f81-861a-64faaf42800e">
      <UserInfo>
        <DisplayName/>
        <AccountId xsi:nil="true"/>
        <AccountType/>
      </UserInfo>
    </kdHandlaggare>
    <mc7df0365ace4028b33c75187479c270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Aktuellt</TermName>
          <TermId xmlns="http://schemas.microsoft.com/office/infopath/2007/PartnerControls">4ffc7aaa-9fec-4498-ba31-fca1cefbade4</TermId>
        </TermInfo>
      </Terms>
    </mc7df0365ace4028b33c75187479c270>
    <kdDSF xmlns="23a27b47-c3c2-4f81-861a-64faaf42800e">true</kdDSF>
    <af9fe63a9c7c4bf09c60eaa4de7b5bcf xmlns="23a27b47-c3c2-4f81-861a-64faaf4280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1 - Normala krav</TermName>
          <TermId xmlns="http://schemas.microsoft.com/office/infopath/2007/PartnerControls">55a84703-1395-486b-81e1-0091c67d8a0e</TermId>
        </TermInfo>
      </Terms>
    </af9fe63a9c7c4bf09c60eaa4de7b5bcf>
    <lcf76f155ced4ddcb4097134ff3c332f xmlns="c5870043-91eb-4c42-a83f-c5446d7ba710">
      <Terms xmlns="http://schemas.microsoft.com/office/infopath/2007/PartnerControls"/>
    </lcf76f155ced4ddcb4097134ff3c332f>
    <TaxCatchAll xmlns="23a27b47-c3c2-4f81-861a-64faaf42800e">
      <Value>6</Value>
      <Value>5</Value>
      <Value>4</Value>
      <Value>3</Value>
      <Value>1</Value>
    </TaxCatchAll>
  </documentManagement>
</p:properties>
</file>

<file path=customXml/itemProps1.xml><?xml version="1.0" encoding="utf-8"?>
<ds:datastoreItem xmlns:ds="http://schemas.openxmlformats.org/officeDocument/2006/customXml" ds:itemID="{7BC9FD10-9D32-4DE8-A588-13D1EBC0C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1B7147-253C-4BAA-91B6-E1DE6F36B5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DB238C-BDEB-41B9-8B28-093B8B056309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0C6EF2E4-4715-40FF-B0E0-45A691290310}">
  <ds:schemaRefs>
    <ds:schemaRef ds:uri="http://schemas.microsoft.com/office/2006/metadata/longProperties"/>
    <ds:schemaRef ds:uri=""/>
  </ds:schemaRefs>
</ds:datastoreItem>
</file>

<file path=customXml/itemProps5.xml><?xml version="1.0" encoding="utf-8"?>
<ds:datastoreItem xmlns:ds="http://schemas.openxmlformats.org/officeDocument/2006/customXml" ds:itemID="{D480A68C-2F82-43F8-82C9-5E3E94C1DECC}"/>
</file>

<file path=customXml/itemProps6.xml><?xml version="1.0" encoding="utf-8"?>
<ds:datastoreItem xmlns:ds="http://schemas.openxmlformats.org/officeDocument/2006/customXml" ds:itemID="{7D5335BE-C1E2-4C3D-A31E-439EF6501A0A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600DA169-200A-48BC-908A-7E36F2843D37}">
  <ds:schemaRefs>
    <ds:schemaRef ds:uri="http://purl.org/dc/elements/1.1/"/>
    <ds:schemaRef ds:uri="23a27b47-c3c2-4f81-861a-64faaf42800e"/>
    <ds:schemaRef ds:uri="http://schemas.microsoft.com/office/infopath/2007/PartnerControls"/>
    <ds:schemaRef ds:uri="http://purl.org/dc/terms/"/>
    <ds:schemaRef ds:uri="c5870043-91eb-4c42-a83f-c5446d7ba710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12</TotalTime>
  <Pages>3</Pages>
  <Words>672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</vt:lpstr>
    </vt:vector>
  </TitlesOfParts>
  <Company>Karlstads kommun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subject/>
  <dc:creator>CAKN00</dc:creator>
  <cp:keywords/>
  <dc:description>Mallen är gjord av Annika Norlén, 0247-798 123</dc:description>
  <cp:lastModifiedBy>Ida-Lis Rundin</cp:lastModifiedBy>
  <cp:revision>21</cp:revision>
  <cp:lastPrinted>2023-04-17T08:41:00Z</cp:lastPrinted>
  <dcterms:created xsi:type="dcterms:W3CDTF">2024-04-29T06:47:00Z</dcterms:created>
  <dcterms:modified xsi:type="dcterms:W3CDTF">2024-04-29T06:58:00Z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3.1D</vt:lpwstr>
  </property>
  <property fmtid="{D5CDD505-2E9C-101B-9397-08002B2CF9AE}" pid="3" name="Författare">
    <vt:lpwstr>Enterprise IT-tjänster, 054-18 62 62</vt:lpwstr>
  </property>
  <property fmtid="{D5CDD505-2E9C-101B-9397-08002B2CF9AE}" pid="4" name="Datum">
    <vt:lpwstr>2010-12-30</vt:lpwstr>
  </property>
  <property fmtid="{D5CDD505-2E9C-101B-9397-08002B2CF9AE}" pid="5" name="kdHandlingstyp">
    <vt:lpwstr>1;#Dokument|5c09fdb5-f032-4876-8da2-f1ca59c040a3</vt:lpwstr>
  </property>
  <property fmtid="{D5CDD505-2E9C-101B-9397-08002B2CF9AE}" pid="6" name="kdUtfardandeOrganisation">
    <vt:lpwstr>6;#Teknik- och fastighetsförv|3229773b-56e0-429a-96ae-4b8abb03ca0e</vt:lpwstr>
  </property>
  <property fmtid="{D5CDD505-2E9C-101B-9397-08002B2CF9AE}" pid="7" name="kdKonfidentialitetsklass">
    <vt:lpwstr>3;#1 - Normala krav|55a84703-1395-486b-81e1-0091c67d8a0e</vt:lpwstr>
  </property>
  <property fmtid="{D5CDD505-2E9C-101B-9397-08002B2CF9AE}" pid="8" name="kdProcess">
    <vt:lpwstr>5;#Ej process|a86c2502-7b97-41b0-90df-5b8d5f2ce7ca</vt:lpwstr>
  </property>
  <property fmtid="{D5CDD505-2E9C-101B-9397-08002B2CF9AE}" pid="9" name="TaxCatchAll">
    <vt:lpwstr>6;#Teknik- och fastighetsförv|3229773b-56e0-429a-96ae-4b8abb03ca0e;#5;#Ej process|a86c2502-7b97-41b0-90df-5b8d5f2ce7ca;#4;#Aktuellt|4ffc7aaa-9fec-4498-ba31-fca1cefbade4;#3;#1 - Normala krav|55a84703-1395-486b-81e1-0091c67d8a0e;#1;#Dokument|5c09fdb5-f032-4</vt:lpwstr>
  </property>
  <property fmtid="{D5CDD505-2E9C-101B-9397-08002B2CF9AE}" pid="10" name="kdGallring">
    <vt:lpwstr>4;#Aktuellt|4ffc7aaa-9fec-4498-ba31-fca1cefbade4</vt:lpwstr>
  </property>
  <property fmtid="{D5CDD505-2E9C-101B-9397-08002B2CF9AE}" pid="11" name="MediaServiceImageTags">
    <vt:lpwstr/>
  </property>
  <property fmtid="{D5CDD505-2E9C-101B-9397-08002B2CF9AE}" pid="12" name="lcf76f155ced4ddcb4097134ff3c332f">
    <vt:lpwstr/>
  </property>
  <property fmtid="{D5CDD505-2E9C-101B-9397-08002B2CF9AE}" pid="13" name="ContentTypeId">
    <vt:lpwstr>0x010100B2F005B75ACF443E8E6B2D48A2046F29010074B3C28FAED29E43BDC86A20DB0AB618</vt:lpwstr>
  </property>
</Properties>
</file>